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C944B" w14:textId="6B5F760A" w:rsidR="00E84672" w:rsidRDefault="0057629B" w:rsidP="0078770E">
      <w:r>
        <w:rPr>
          <w:noProof/>
        </w:rPr>
        <w:drawing>
          <wp:anchor distT="0" distB="0" distL="114300" distR="114300" simplePos="0" relativeHeight="251660288" behindDoc="0" locked="0" layoutInCell="1" allowOverlap="1" wp14:anchorId="301B2B9F" wp14:editId="56F76160">
            <wp:simplePos x="0" y="0"/>
            <wp:positionH relativeFrom="column">
              <wp:posOffset>2169160</wp:posOffset>
            </wp:positionH>
            <wp:positionV relativeFrom="paragraph">
              <wp:posOffset>-1905</wp:posOffset>
            </wp:positionV>
            <wp:extent cx="1528445" cy="680085"/>
            <wp:effectExtent l="0" t="0" r="0" b="0"/>
            <wp:wrapSquare wrapText="bothSides"/>
            <wp:docPr id="8" name="Picture 1" descr="A black and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text on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8445" cy="6800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01994C" w14:textId="48DF7021" w:rsidR="0057629B" w:rsidRDefault="0057629B" w:rsidP="0057629B">
      <w:pPr>
        <w:ind w:left="-709" w:right="-755"/>
        <w:jc w:val="center"/>
        <w:rPr>
          <w:rFonts w:ascii="Noe Display Bold" w:hAnsi="Noe Display Bold" w:cs="Arial"/>
          <w:b/>
        </w:rPr>
      </w:pPr>
    </w:p>
    <w:p w14:paraId="3EDD7F20" w14:textId="048ECC91" w:rsidR="0057629B" w:rsidRDefault="0057629B" w:rsidP="0057629B">
      <w:pPr>
        <w:ind w:left="-709" w:right="-755"/>
        <w:jc w:val="center"/>
        <w:rPr>
          <w:rFonts w:ascii="Noe Display Bold" w:hAnsi="Noe Display Bold" w:cs="Arial"/>
          <w:b/>
        </w:rPr>
      </w:pPr>
    </w:p>
    <w:p w14:paraId="1A62CC6B" w14:textId="5AF1E2F7" w:rsidR="0057629B" w:rsidRPr="00E06A9F" w:rsidRDefault="0057629B" w:rsidP="0057629B">
      <w:pPr>
        <w:ind w:right="-755"/>
        <w:jc w:val="center"/>
        <w:rPr>
          <w:rFonts w:ascii="Noe Display Bold" w:hAnsi="Noe Display Bold" w:cs="Arial"/>
          <w:b/>
          <w:sz w:val="28"/>
          <w:szCs w:val="28"/>
        </w:rPr>
      </w:pPr>
      <w:r w:rsidRPr="00E06A9F">
        <w:rPr>
          <w:rFonts w:ascii="Noe Display Bold" w:hAnsi="Noe Display Bold" w:cs="Arial"/>
          <w:b/>
          <w:sz w:val="28"/>
          <w:szCs w:val="28"/>
        </w:rPr>
        <w:t xml:space="preserve">Work Experience </w:t>
      </w:r>
      <w:r>
        <w:rPr>
          <w:rFonts w:ascii="Noe Display Bold" w:hAnsi="Noe Display Bold" w:cs="Arial"/>
          <w:b/>
          <w:sz w:val="28"/>
          <w:szCs w:val="28"/>
        </w:rPr>
        <w:t>with Calderdale Music and The Piece Hall</w:t>
      </w:r>
    </w:p>
    <w:p w14:paraId="187363F9" w14:textId="2CFA843A" w:rsidR="0057629B" w:rsidRDefault="0057629B" w:rsidP="0057629B">
      <w:pPr>
        <w:ind w:left="-709" w:right="-755"/>
        <w:jc w:val="center"/>
        <w:rPr>
          <w:rFonts w:ascii="Noe Display Bold" w:hAnsi="Noe Display Bold" w:cs="Arial"/>
          <w:b/>
        </w:rPr>
      </w:pPr>
      <w:r>
        <w:rPr>
          <w:rFonts w:ascii="TT Commons" w:hAnsi="TT Commons" w:cs="Arial"/>
          <w:b/>
          <w:u w:val="single"/>
        </w:rPr>
        <w:br w:type="textWrapping" w:clear="all"/>
      </w:r>
      <w:r w:rsidRPr="006946DA">
        <w:rPr>
          <w:rFonts w:ascii="Noe Display Bold" w:hAnsi="Noe Display Bold" w:cs="Arial"/>
          <w:b/>
        </w:rPr>
        <w:t xml:space="preserve">Thank you for applying to take part in our exciting work experience opportunity with Calderdale Music and Roland UK at The Piece Hall on </w:t>
      </w:r>
      <w:r w:rsidR="00FD605C">
        <w:rPr>
          <w:rFonts w:ascii="Noe Display Bold" w:hAnsi="Noe Display Bold" w:cs="Arial"/>
          <w:b/>
        </w:rPr>
        <w:t>Sunday 25</w:t>
      </w:r>
      <w:r w:rsidR="00FD605C" w:rsidRPr="00FD605C">
        <w:rPr>
          <w:rFonts w:ascii="Noe Display Bold" w:hAnsi="Noe Display Bold" w:cs="Arial"/>
          <w:b/>
          <w:vertAlign w:val="superscript"/>
        </w:rPr>
        <w:t>th</w:t>
      </w:r>
      <w:r w:rsidR="00FD605C">
        <w:rPr>
          <w:rFonts w:ascii="Noe Display Bold" w:hAnsi="Noe Display Bold" w:cs="Arial"/>
          <w:b/>
        </w:rPr>
        <w:t xml:space="preserve"> August</w:t>
      </w:r>
      <w:r w:rsidRPr="006946DA">
        <w:rPr>
          <w:rFonts w:ascii="Noe Display Bold" w:hAnsi="Noe Display Bold" w:cs="Arial"/>
          <w:b/>
        </w:rPr>
        <w:t>.</w:t>
      </w:r>
    </w:p>
    <w:p w14:paraId="678ED549" w14:textId="3CBF239E" w:rsidR="00A22035" w:rsidRDefault="00A22035" w:rsidP="00A22035">
      <w:pPr>
        <w:ind w:left="-709" w:right="-755"/>
        <w:jc w:val="center"/>
        <w:rPr>
          <w:rFonts w:ascii="Noe Display Bold" w:hAnsi="Noe Display Bold" w:cs="Arial"/>
          <w:bCs/>
        </w:rPr>
      </w:pPr>
      <w:r>
        <w:rPr>
          <w:rFonts w:ascii="Noe Display Bold" w:hAnsi="Noe Display Bold" w:cs="Arial"/>
          <w:bCs/>
        </w:rPr>
        <w:t xml:space="preserve">We welcome applications from students currently in Y11 – Y13 who either currently live and/or study in Calderdale and </w:t>
      </w:r>
      <w:r>
        <w:rPr>
          <w:rFonts w:ascii="Noe Display Bold" w:hAnsi="Noe Display Bold" w:cs="Arial"/>
          <w:b/>
        </w:rPr>
        <w:t>have an interest in music and the music industry.</w:t>
      </w:r>
    </w:p>
    <w:p w14:paraId="67D71336" w14:textId="1D8474A0" w:rsidR="00A22035" w:rsidRDefault="00A22035" w:rsidP="00A22035">
      <w:pPr>
        <w:ind w:left="-709" w:right="-755"/>
        <w:jc w:val="center"/>
        <w:rPr>
          <w:rFonts w:ascii="Noe Display Bold" w:hAnsi="Noe Display Bold" w:cs="Arial"/>
          <w:bCs/>
        </w:rPr>
      </w:pPr>
      <w:r>
        <w:rPr>
          <w:rFonts w:ascii="Noe Display Bold" w:hAnsi="Noe Display Bold" w:cs="Arial"/>
          <w:bCs/>
        </w:rPr>
        <w:t>We especially welcome applications from groups of students who are currently under represented in the sector at the moment. We are also aware of the factors contributing to this under representation and it is something that we are actively working on to address.</w:t>
      </w:r>
    </w:p>
    <w:p w14:paraId="27FC1A51" w14:textId="4F69DBA8" w:rsidR="0057629B" w:rsidRDefault="0057629B" w:rsidP="0057629B">
      <w:pPr>
        <w:ind w:left="-709" w:right="-755"/>
        <w:jc w:val="center"/>
        <w:rPr>
          <w:rFonts w:ascii="Noe Display Bold" w:hAnsi="Noe Display Bold" w:cs="Arial"/>
          <w:bCs/>
        </w:rPr>
      </w:pPr>
      <w:r>
        <w:rPr>
          <w:rFonts w:ascii="Noe Display Bold" w:hAnsi="Noe Display Bold" w:cs="Arial"/>
          <w:bCs/>
        </w:rPr>
        <w:t>To secure your place, p</w:t>
      </w:r>
      <w:r w:rsidRPr="00043D90">
        <w:rPr>
          <w:rFonts w:ascii="Noe Display Bold" w:hAnsi="Noe Display Bold" w:cs="Arial"/>
          <w:bCs/>
        </w:rPr>
        <w:t xml:space="preserve">lease complete the form </w:t>
      </w:r>
      <w:r>
        <w:rPr>
          <w:rFonts w:ascii="Noe Display Bold" w:hAnsi="Noe Display Bold" w:cs="Arial"/>
          <w:bCs/>
        </w:rPr>
        <w:t xml:space="preserve">below and return this via email to </w:t>
      </w:r>
      <w:hyperlink r:id="rId11" w:history="1">
        <w:r w:rsidRPr="00167FA1">
          <w:rPr>
            <w:rStyle w:val="Hyperlink"/>
            <w:rFonts w:ascii="Noe Display Bold" w:hAnsi="Noe Display Bold" w:cs="Arial"/>
            <w:bCs/>
          </w:rPr>
          <w:t>Samantha.Pearson@calderdalemusic.co.uk</w:t>
        </w:r>
      </w:hyperlink>
      <w:r>
        <w:rPr>
          <w:rFonts w:ascii="Noe Display Bold" w:hAnsi="Noe Display Bold" w:cs="Arial"/>
          <w:bCs/>
        </w:rPr>
        <w:t xml:space="preserve">  ASAP and no later than 10am on </w:t>
      </w:r>
      <w:r w:rsidR="008014BE">
        <w:rPr>
          <w:rFonts w:ascii="Noe Display Bold" w:hAnsi="Noe Display Bold" w:cs="Arial"/>
          <w:bCs/>
        </w:rPr>
        <w:t>Saturday</w:t>
      </w:r>
      <w:r w:rsidR="0098232C">
        <w:rPr>
          <w:rFonts w:ascii="Noe Display Bold" w:hAnsi="Noe Display Bold" w:cs="Arial"/>
          <w:bCs/>
        </w:rPr>
        <w:t xml:space="preserve"> 1</w:t>
      </w:r>
      <w:r w:rsidR="008014BE">
        <w:rPr>
          <w:rFonts w:ascii="Noe Display Bold" w:hAnsi="Noe Display Bold" w:cs="Arial"/>
          <w:bCs/>
        </w:rPr>
        <w:t>7</w:t>
      </w:r>
      <w:r w:rsidR="0098232C" w:rsidRPr="0098232C">
        <w:rPr>
          <w:rFonts w:ascii="Noe Display Bold" w:hAnsi="Noe Display Bold" w:cs="Arial"/>
          <w:bCs/>
          <w:vertAlign w:val="superscript"/>
        </w:rPr>
        <w:t>th</w:t>
      </w:r>
      <w:r w:rsidR="0098232C">
        <w:rPr>
          <w:rFonts w:ascii="Noe Display Bold" w:hAnsi="Noe Display Bold" w:cs="Arial"/>
          <w:bCs/>
        </w:rPr>
        <w:t xml:space="preserve"> August</w:t>
      </w:r>
      <w:r>
        <w:rPr>
          <w:rFonts w:ascii="Noe Display Bold" w:hAnsi="Noe Display Bold" w:cs="Arial"/>
          <w:bCs/>
        </w:rPr>
        <w:t xml:space="preserve">. Successful candidates will then be informed by email on </w:t>
      </w:r>
      <w:r w:rsidR="0098232C">
        <w:rPr>
          <w:rFonts w:ascii="Noe Display Bold" w:hAnsi="Noe Display Bold" w:cs="Arial"/>
          <w:bCs/>
        </w:rPr>
        <w:t>Monday 19</w:t>
      </w:r>
      <w:r w:rsidR="0098232C" w:rsidRPr="0098232C">
        <w:rPr>
          <w:rFonts w:ascii="Noe Display Bold" w:hAnsi="Noe Display Bold" w:cs="Arial"/>
          <w:bCs/>
          <w:vertAlign w:val="superscript"/>
        </w:rPr>
        <w:t>th</w:t>
      </w:r>
      <w:r w:rsidR="0098232C">
        <w:rPr>
          <w:rFonts w:ascii="Noe Display Bold" w:hAnsi="Noe Display Bold" w:cs="Arial"/>
          <w:bCs/>
        </w:rPr>
        <w:t xml:space="preserve"> August</w:t>
      </w:r>
      <w:r>
        <w:rPr>
          <w:rFonts w:ascii="Noe Display Bold" w:hAnsi="Noe Display Bold" w:cs="Arial"/>
          <w:bCs/>
        </w:rPr>
        <w:t xml:space="preserve">. </w:t>
      </w:r>
    </w:p>
    <w:p w14:paraId="58C75731" w14:textId="77777777" w:rsidR="00A22035" w:rsidRPr="0041725E" w:rsidRDefault="00A22035" w:rsidP="0057629B">
      <w:pPr>
        <w:ind w:left="-709" w:right="-755"/>
        <w:jc w:val="center"/>
        <w:rPr>
          <w:rFonts w:ascii="Noe Display Bold" w:hAnsi="Noe Display Bold" w:cs="Arial"/>
          <w:bCs/>
        </w:rPr>
      </w:pPr>
    </w:p>
    <w:p w14:paraId="6FE0D87A" w14:textId="705A7798" w:rsidR="0057629B" w:rsidRPr="00B20FFC" w:rsidRDefault="00B20FFC" w:rsidP="00B20FFC">
      <w:pPr>
        <w:ind w:left="-709" w:right="-755"/>
        <w:rPr>
          <w:rFonts w:ascii="TT Commons" w:hAnsi="TT Commons" w:cs="Calibri"/>
          <w:sz w:val="24"/>
          <w:szCs w:val="24"/>
        </w:rPr>
      </w:pPr>
      <w:r>
        <w:rPr>
          <w:rFonts w:ascii="TT Commons" w:hAnsi="TT Commons" w:cs="Calibri"/>
          <w:sz w:val="24"/>
          <w:szCs w:val="24"/>
        </w:rPr>
        <w:t>We are waiting for confirmation of timings for the da</w:t>
      </w:r>
      <w:r w:rsidR="00035AE6">
        <w:rPr>
          <w:rFonts w:ascii="TT Commons" w:hAnsi="TT Commons" w:cs="Calibri"/>
          <w:sz w:val="24"/>
          <w:szCs w:val="24"/>
        </w:rPr>
        <w:t>y</w:t>
      </w:r>
      <w:r>
        <w:rPr>
          <w:rFonts w:ascii="TT Commons" w:hAnsi="TT Commons" w:cs="Calibri"/>
          <w:sz w:val="24"/>
          <w:szCs w:val="24"/>
        </w:rPr>
        <w:t xml:space="preserve">. </w:t>
      </w:r>
    </w:p>
    <w:p w14:paraId="730C0442" w14:textId="60C98C30" w:rsidR="0057629B" w:rsidRDefault="001E2729" w:rsidP="0057629B">
      <w:pPr>
        <w:pStyle w:val="ListParagraph"/>
        <w:spacing w:after="0" w:line="240" w:lineRule="auto"/>
        <w:ind w:left="-709" w:right="-613"/>
        <w:rPr>
          <w:rFonts w:ascii="TT Commons" w:eastAsia="Times New Roman" w:hAnsi="TT Commons" w:cs="Calibri"/>
          <w:color w:val="000000"/>
          <w:sz w:val="24"/>
          <w:szCs w:val="24"/>
          <w:lang w:eastAsia="en-GB"/>
        </w:rPr>
      </w:pPr>
      <w:r>
        <w:rPr>
          <w:rFonts w:ascii="TT Commons" w:eastAsia="Times New Roman" w:hAnsi="TT Commons" w:cs="Calibri"/>
          <w:color w:val="000000"/>
          <w:sz w:val="24"/>
          <w:szCs w:val="24"/>
          <w:lang w:eastAsia="en-GB"/>
        </w:rPr>
        <w:t>P</w:t>
      </w:r>
      <w:r w:rsidR="0057629B" w:rsidRPr="0057629B">
        <w:rPr>
          <w:rFonts w:ascii="TT Commons" w:eastAsia="Times New Roman" w:hAnsi="TT Commons" w:cs="Calibri"/>
          <w:color w:val="000000"/>
          <w:sz w:val="24"/>
          <w:szCs w:val="24"/>
          <w:lang w:eastAsia="en-GB"/>
        </w:rPr>
        <w:t>lease note</w:t>
      </w:r>
      <w:r>
        <w:rPr>
          <w:rFonts w:ascii="TT Commons" w:eastAsia="Times New Roman" w:hAnsi="TT Commons" w:cs="Calibri"/>
          <w:color w:val="000000"/>
          <w:sz w:val="24"/>
          <w:szCs w:val="24"/>
          <w:lang w:eastAsia="en-GB"/>
        </w:rPr>
        <w:t xml:space="preserve">, if students are invited to stay for the evening </w:t>
      </w:r>
      <w:proofErr w:type="gramStart"/>
      <w:r>
        <w:rPr>
          <w:rFonts w:ascii="TT Commons" w:eastAsia="Times New Roman" w:hAnsi="TT Commons" w:cs="Calibri"/>
          <w:color w:val="000000"/>
          <w:sz w:val="24"/>
          <w:szCs w:val="24"/>
          <w:lang w:eastAsia="en-GB"/>
        </w:rPr>
        <w:t>performance</w:t>
      </w:r>
      <w:proofErr w:type="gramEnd"/>
      <w:r w:rsidR="0057629B" w:rsidRPr="0057629B">
        <w:rPr>
          <w:rFonts w:ascii="TT Commons" w:eastAsia="Times New Roman" w:hAnsi="TT Commons" w:cs="Calibri"/>
          <w:color w:val="000000"/>
          <w:sz w:val="24"/>
          <w:szCs w:val="24"/>
          <w:lang w:eastAsia="en-GB"/>
        </w:rPr>
        <w:t xml:space="preserve"> they will not be supervised by Calderdale Music staff </w:t>
      </w:r>
      <w:r w:rsidR="005F7FE5">
        <w:rPr>
          <w:rFonts w:ascii="TT Commons" w:eastAsia="Times New Roman" w:hAnsi="TT Commons" w:cs="Calibri"/>
          <w:color w:val="000000"/>
          <w:sz w:val="24"/>
          <w:szCs w:val="24"/>
          <w:lang w:eastAsia="en-GB"/>
        </w:rPr>
        <w:t>after the end of the work experience session in the afternoon</w:t>
      </w:r>
      <w:r w:rsidR="0057629B" w:rsidRPr="0057629B">
        <w:rPr>
          <w:rFonts w:ascii="TT Commons" w:eastAsia="Times New Roman" w:hAnsi="TT Commons" w:cs="Calibri"/>
          <w:color w:val="000000"/>
          <w:sz w:val="24"/>
          <w:szCs w:val="24"/>
          <w:lang w:eastAsia="en-GB"/>
        </w:rPr>
        <w:t xml:space="preserve">. </w:t>
      </w:r>
    </w:p>
    <w:p w14:paraId="0532CA65" w14:textId="77777777" w:rsidR="0057629B" w:rsidRDefault="0057629B" w:rsidP="0057629B">
      <w:pPr>
        <w:pStyle w:val="ListParagraph"/>
        <w:spacing w:after="0" w:line="240" w:lineRule="auto"/>
        <w:ind w:left="-709" w:right="-613"/>
        <w:rPr>
          <w:rFonts w:ascii="TT Commons" w:eastAsia="Times New Roman" w:hAnsi="TT Commons" w:cs="Calibri"/>
          <w:color w:val="000000"/>
          <w:sz w:val="24"/>
          <w:szCs w:val="24"/>
          <w:lang w:eastAsia="en-GB"/>
        </w:rPr>
      </w:pPr>
    </w:p>
    <w:p w14:paraId="3A022E69" w14:textId="58F7EBE6" w:rsidR="004B09B1" w:rsidRDefault="0057629B" w:rsidP="004B09B1">
      <w:pPr>
        <w:pStyle w:val="ListParagraph"/>
        <w:spacing w:after="0" w:line="240" w:lineRule="auto"/>
        <w:ind w:left="-709" w:right="-613"/>
        <w:rPr>
          <w:rFonts w:ascii="TT Commons" w:hAnsi="TT Commons" w:cs="Calibri"/>
          <w:sz w:val="24"/>
          <w:szCs w:val="24"/>
        </w:rPr>
      </w:pPr>
      <w:r>
        <w:rPr>
          <w:rFonts w:ascii="TT Commons" w:eastAsia="Times New Roman" w:hAnsi="TT Commons" w:cs="Calibri"/>
          <w:color w:val="000000"/>
          <w:sz w:val="24"/>
          <w:szCs w:val="24"/>
          <w:lang w:eastAsia="en-GB"/>
        </w:rPr>
        <w:t>S</w:t>
      </w:r>
      <w:r w:rsidRPr="0057629B">
        <w:rPr>
          <w:rFonts w:ascii="TT Commons" w:hAnsi="TT Commons" w:cs="Calibri"/>
          <w:sz w:val="24"/>
          <w:szCs w:val="24"/>
        </w:rPr>
        <w:t xml:space="preserve">tudents are expected to dress appropriately for work in this sector, we suggest comfortable clothes and footwear and consider potential weather implications as this is an outdoor venue. </w:t>
      </w:r>
    </w:p>
    <w:p w14:paraId="2AD22611" w14:textId="77777777" w:rsidR="004B09B1" w:rsidRDefault="004B09B1" w:rsidP="004B09B1">
      <w:pPr>
        <w:pStyle w:val="ListParagraph"/>
        <w:spacing w:after="0" w:line="240" w:lineRule="auto"/>
        <w:ind w:left="-709" w:right="-613"/>
        <w:rPr>
          <w:rFonts w:ascii="TT Commons" w:hAnsi="TT Commons" w:cs="Calibri"/>
          <w:sz w:val="24"/>
          <w:szCs w:val="24"/>
        </w:rPr>
      </w:pPr>
    </w:p>
    <w:p w14:paraId="4D43132E" w14:textId="77777777" w:rsidR="00035AE6" w:rsidRDefault="0057629B" w:rsidP="00035AE6">
      <w:pPr>
        <w:pStyle w:val="ListParagraph"/>
        <w:spacing w:after="0" w:line="240" w:lineRule="auto"/>
        <w:ind w:left="-709" w:right="-613"/>
        <w:rPr>
          <w:rFonts w:ascii="TT Commons" w:hAnsi="TT Commons" w:cs="Calibri"/>
          <w:sz w:val="24"/>
          <w:szCs w:val="24"/>
        </w:rPr>
      </w:pPr>
      <w:r w:rsidRPr="0057629B">
        <w:rPr>
          <w:rFonts w:ascii="TT Commons" w:hAnsi="TT Commons" w:cs="Calibri"/>
          <w:sz w:val="24"/>
          <w:szCs w:val="24"/>
        </w:rPr>
        <w:t xml:space="preserve">We appreciate this is a </w:t>
      </w:r>
      <w:proofErr w:type="gramStart"/>
      <w:r w:rsidRPr="0057629B">
        <w:rPr>
          <w:rFonts w:ascii="TT Commons" w:hAnsi="TT Commons" w:cs="Calibri"/>
          <w:sz w:val="24"/>
          <w:szCs w:val="24"/>
        </w:rPr>
        <w:t>last minute</w:t>
      </w:r>
      <w:proofErr w:type="gramEnd"/>
      <w:r w:rsidRPr="0057629B">
        <w:rPr>
          <w:rFonts w:ascii="TT Commons" w:hAnsi="TT Commons" w:cs="Calibri"/>
          <w:sz w:val="24"/>
          <w:szCs w:val="24"/>
        </w:rPr>
        <w:t xml:space="preserve"> opportunity but as is so often the case in the real world music industry! </w:t>
      </w:r>
    </w:p>
    <w:p w14:paraId="3E3DE0D9" w14:textId="77777777" w:rsidR="00035AE6" w:rsidRDefault="00035AE6" w:rsidP="00035AE6">
      <w:pPr>
        <w:pStyle w:val="ListParagraph"/>
        <w:spacing w:after="0" w:line="240" w:lineRule="auto"/>
        <w:ind w:left="-709" w:right="-613"/>
        <w:rPr>
          <w:rFonts w:ascii="TT Commons" w:hAnsi="TT Commons" w:cs="Calibri"/>
          <w:sz w:val="24"/>
          <w:szCs w:val="24"/>
        </w:rPr>
      </w:pPr>
    </w:p>
    <w:p w14:paraId="46FCA6B3" w14:textId="2143B9DC" w:rsidR="0057629B" w:rsidRDefault="0057629B" w:rsidP="00035AE6">
      <w:pPr>
        <w:pStyle w:val="ListParagraph"/>
        <w:spacing w:after="0" w:line="240" w:lineRule="auto"/>
        <w:ind w:left="-709" w:right="-613"/>
        <w:rPr>
          <w:rFonts w:ascii="TT Commons" w:hAnsi="TT Commons" w:cs="Calibri"/>
          <w:sz w:val="24"/>
          <w:szCs w:val="24"/>
        </w:rPr>
      </w:pPr>
      <w:r w:rsidRPr="0057629B">
        <w:rPr>
          <w:rFonts w:ascii="TT Commons" w:hAnsi="TT Commons" w:cs="Calibri"/>
          <w:sz w:val="24"/>
          <w:szCs w:val="24"/>
        </w:rPr>
        <w:t>We look forward to seeing you there and working with you!</w:t>
      </w:r>
    </w:p>
    <w:p w14:paraId="62D5864D" w14:textId="77777777" w:rsidR="00035AE6" w:rsidRPr="0057629B" w:rsidRDefault="00035AE6" w:rsidP="00035AE6">
      <w:pPr>
        <w:pStyle w:val="ListParagraph"/>
        <w:spacing w:after="0" w:line="240" w:lineRule="auto"/>
        <w:ind w:left="-709" w:right="-613"/>
        <w:rPr>
          <w:rFonts w:ascii="TT Commons" w:hAnsi="TT Commons" w:cs="Calibri"/>
          <w:sz w:val="24"/>
          <w:szCs w:val="24"/>
        </w:rPr>
      </w:pPr>
    </w:p>
    <w:p w14:paraId="750D1B7A" w14:textId="59EB4D63" w:rsidR="0045558A" w:rsidRPr="0045558A" w:rsidRDefault="0057629B" w:rsidP="0057629B">
      <w:pPr>
        <w:ind w:left="-709" w:right="-755"/>
        <w:rPr>
          <w:rFonts w:ascii="Arial" w:hAnsi="Arial" w:cs="Arial"/>
          <w:sz w:val="44"/>
          <w:szCs w:val="44"/>
        </w:rPr>
      </w:pPr>
      <w:r>
        <w:rPr>
          <w:rFonts w:ascii="TT Commons" w:hAnsi="TT Commons" w:cs="Calibri"/>
          <w:sz w:val="24"/>
          <w:szCs w:val="24"/>
        </w:rPr>
        <w:t>Calderdale Music</w:t>
      </w:r>
    </w:p>
    <w:p w14:paraId="24667027" w14:textId="744140BE" w:rsidR="0057629B" w:rsidRDefault="0057629B" w:rsidP="0057629B">
      <w:pPr>
        <w:rPr>
          <w:rFonts w:ascii="Arial" w:hAnsi="Arial" w:cs="Arial"/>
          <w:sz w:val="44"/>
          <w:szCs w:val="44"/>
        </w:rPr>
      </w:pPr>
      <w:r>
        <w:rPr>
          <w:noProof/>
        </w:rPr>
        <mc:AlternateContent>
          <mc:Choice Requires="wpg">
            <w:drawing>
              <wp:anchor distT="0" distB="0" distL="114300" distR="114300" simplePos="0" relativeHeight="251658240" behindDoc="0" locked="0" layoutInCell="1" allowOverlap="1" wp14:anchorId="7A1D1285" wp14:editId="6201A5C4">
                <wp:simplePos x="0" y="0"/>
                <wp:positionH relativeFrom="column">
                  <wp:posOffset>-711835</wp:posOffset>
                </wp:positionH>
                <wp:positionV relativeFrom="paragraph">
                  <wp:posOffset>149860</wp:posOffset>
                </wp:positionV>
                <wp:extent cx="7155180" cy="1854200"/>
                <wp:effectExtent l="2540" t="5715" r="0" b="0"/>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55180" cy="1854200"/>
                          <a:chOff x="319" y="13460"/>
                          <a:chExt cx="11268" cy="2920"/>
                        </a:xfrm>
                      </wpg:grpSpPr>
                      <wpg:grpSp>
                        <wpg:cNvPr id="2" name="Group 1"/>
                        <wpg:cNvGrpSpPr>
                          <a:grpSpLocks/>
                        </wpg:cNvGrpSpPr>
                        <wpg:grpSpPr bwMode="auto">
                          <a:xfrm>
                            <a:off x="319" y="13460"/>
                            <a:ext cx="11268" cy="2920"/>
                            <a:chOff x="178851" y="142730"/>
                            <a:chExt cx="6465639" cy="1526913"/>
                          </a:xfrm>
                        </wpg:grpSpPr>
                        <pic:pic xmlns:pic="http://schemas.openxmlformats.org/drawingml/2006/picture">
                          <pic:nvPicPr>
                            <pic:cNvPr id="3" name="Picture 1"/>
                            <pic:cNvPicPr>
                              <a:picLocks noChangeAspect="1" noChangeArrowheads="1"/>
                            </pic:cNvPicPr>
                          </pic:nvPicPr>
                          <pic:blipFill>
                            <a:blip r:embed="rId12">
                              <a:extLst>
                                <a:ext uri="{28A0092B-C50C-407E-A947-70E740481C1C}">
                                  <a14:useLocalDpi xmlns:a14="http://schemas.microsoft.com/office/drawing/2010/main" val="0"/>
                                </a:ext>
                              </a:extLst>
                            </a:blip>
                            <a:srcRect l="52913" t="65526" r="32738" b="9598"/>
                            <a:stretch>
                              <a:fillRect/>
                            </a:stretch>
                          </pic:blipFill>
                          <pic:spPr bwMode="auto">
                            <a:xfrm>
                              <a:off x="178851" y="142730"/>
                              <a:ext cx="2922508" cy="1526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Text Box 2"/>
                          <wps:cNvSpPr txBox="1">
                            <a:spLocks noChangeArrowheads="1"/>
                          </wps:cNvSpPr>
                          <wps:spPr bwMode="auto">
                            <a:xfrm>
                              <a:off x="3268830" y="830284"/>
                              <a:ext cx="3375660" cy="8377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483F59" w14:textId="77777777" w:rsidR="00D73442" w:rsidRPr="00D62CCD" w:rsidRDefault="00D73442" w:rsidP="00D73442">
                                <w:pPr>
                                  <w:jc w:val="right"/>
                                  <w:rPr>
                                    <w:rFonts w:ascii="TT Commons" w:hAnsi="TT Commons" w:cs="Calibri Light"/>
                                    <w:bCs/>
                                  </w:rPr>
                                </w:pPr>
                                <w:r w:rsidRPr="00D62CCD">
                                  <w:rPr>
                                    <w:rFonts w:ascii="TT Commons" w:hAnsi="TT Commons" w:cs="Calibri Light"/>
                                    <w:bCs/>
                                  </w:rPr>
                                  <w:t>The Old Courthouse, Blackwall, Halifax, HX1 2DL</w:t>
                                </w:r>
                              </w:p>
                              <w:p w14:paraId="16B323E2" w14:textId="77777777" w:rsidR="00D73442" w:rsidRPr="00D62CCD" w:rsidRDefault="00D73442" w:rsidP="00D73442">
                                <w:pPr>
                                  <w:jc w:val="right"/>
                                  <w:rPr>
                                    <w:rFonts w:ascii="TT Commons" w:hAnsi="TT Commons" w:cs="Calibri Light"/>
                                    <w:bCs/>
                                  </w:rPr>
                                </w:pPr>
                                <w:r w:rsidRPr="00D62CCD">
                                  <w:rPr>
                                    <w:rFonts w:ascii="TT Commons" w:hAnsi="TT Commons" w:cs="Calibri Light"/>
                                    <w:bCs/>
                                  </w:rPr>
                                  <w:t>admin@calderdalemusic.co.uk</w:t>
                                </w:r>
                                <w:r w:rsidRPr="00D62CCD">
                                  <w:rPr>
                                    <w:rFonts w:ascii="TT Commons" w:hAnsi="TT Commons" w:cs="Calibri Light"/>
                                    <w:bCs/>
                                  </w:rPr>
                                  <w:br/>
                                  <w:t>01422 401260</w:t>
                                </w:r>
                                <w:r w:rsidRPr="00D62CCD">
                                  <w:rPr>
                                    <w:rFonts w:ascii="TT Commons" w:hAnsi="TT Commons" w:cs="Calibri Light"/>
                                    <w:bCs/>
                                  </w:rPr>
                                  <w:br/>
                                  <w:t>www.calderdalemusic.co.uk</w:t>
                                </w:r>
                              </w:p>
                            </w:txbxContent>
                          </wps:txbx>
                          <wps:bodyPr rot="0" vert="horz" wrap="square" lIns="91440" tIns="45720" rIns="91440" bIns="45720" anchor="t" anchorCtr="0" upright="1">
                            <a:noAutofit/>
                          </wps:bodyPr>
                        </wps:wsp>
                      </wpg:grpSp>
                      <pic:pic xmlns:pic="http://schemas.openxmlformats.org/drawingml/2006/picture">
                        <pic:nvPicPr>
                          <pic:cNvPr id="5"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5356" y="14686"/>
                            <a:ext cx="923" cy="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A1D1285" id="Group 7" o:spid="_x0000_s1026" style="position:absolute;margin-left:-56.05pt;margin-top:11.8pt;width:563.4pt;height:146pt;z-index:251658240" coordorigin="319,13460" coordsize="11268,2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">
                <v:group id="Group 1" o:spid="_x0000_s1027" style="position:absolute;left:319;top:13460;width:11268;height:2920" coordorigin="1788,1427" coordsize="64656,15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788;top:1427;width:29225;height:15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">
                    <v:imagedata r:id="rId14" o:title="" croptop="42943f" cropbottom="6290f" cropleft="34677f" cropright="21455f"/>
                  </v:shape>
                  <v:shapetype id="_x0000_t202" coordsize="21600,21600" o:spt="202" path="m,l,21600r21600,l21600,xe">
                    <v:stroke joinstyle="miter"/>
                    <v:path gradientshapeok="t" o:connecttype="rect"/>
                  </v:shapetype>
                  <v:shape id="Text Box 2" o:spid="_x0000_s1029" type="#_x0000_t202" style="position:absolute;left:32688;top:8302;width:33756;height:8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48483F59" w14:textId="77777777" w:rsidR="00D73442" w:rsidRPr="00D62CCD" w:rsidRDefault="00D73442" w:rsidP="00D73442">
                          <w:pPr>
                            <w:jc w:val="right"/>
                            <w:rPr>
                              <w:rFonts w:ascii="TT Commons" w:hAnsi="TT Commons" w:cs="Calibri Light"/>
                              <w:bCs/>
                            </w:rPr>
                          </w:pPr>
                          <w:r w:rsidRPr="00D62CCD">
                            <w:rPr>
                              <w:rFonts w:ascii="TT Commons" w:hAnsi="TT Commons" w:cs="Calibri Light"/>
                              <w:bCs/>
                            </w:rPr>
                            <w:t>The Old Courthouse, Blackwall, Halifax, HX1 2DL</w:t>
                          </w:r>
                        </w:p>
                        <w:p w14:paraId="16B323E2" w14:textId="77777777" w:rsidR="00D73442" w:rsidRPr="00D62CCD" w:rsidRDefault="00D73442" w:rsidP="00D73442">
                          <w:pPr>
                            <w:jc w:val="right"/>
                            <w:rPr>
                              <w:rFonts w:ascii="TT Commons" w:hAnsi="TT Commons" w:cs="Calibri Light"/>
                              <w:bCs/>
                            </w:rPr>
                          </w:pPr>
                          <w:r w:rsidRPr="00D62CCD">
                            <w:rPr>
                              <w:rFonts w:ascii="TT Commons" w:hAnsi="TT Commons" w:cs="Calibri Light"/>
                              <w:bCs/>
                            </w:rPr>
                            <w:t>admin@calderdalemusic.co.uk</w:t>
                          </w:r>
                          <w:r w:rsidRPr="00D62CCD">
                            <w:rPr>
                              <w:rFonts w:ascii="TT Commons" w:hAnsi="TT Commons" w:cs="Calibri Light"/>
                              <w:bCs/>
                            </w:rPr>
                            <w:br/>
                            <w:t>01422 401260</w:t>
                          </w:r>
                          <w:r w:rsidRPr="00D62CCD">
                            <w:rPr>
                              <w:rFonts w:ascii="TT Commons" w:hAnsi="TT Commons" w:cs="Calibri Light"/>
                              <w:bCs/>
                            </w:rPr>
                            <w:br/>
                            <w:t>www.calderdalemusic.co.uk</w:t>
                          </w:r>
                        </w:p>
                      </w:txbxContent>
                    </v:textbox>
                  </v:shape>
                </v:group>
                <v:shape id="Picture 6" o:spid="_x0000_s1030" type="#_x0000_t75" style="position:absolute;left:5356;top:14686;width:923;height: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">
                  <v:imagedata r:id="rId15" o:title=""/>
                </v:shape>
              </v:group>
            </w:pict>
          </mc:Fallback>
        </mc:AlternateContent>
      </w:r>
    </w:p>
    <w:p w14:paraId="1A7EB5FA" w14:textId="348E2ECF" w:rsidR="0057629B" w:rsidRDefault="0057629B" w:rsidP="0057629B">
      <w:pPr>
        <w:ind w:left="-709" w:right="-755"/>
        <w:jc w:val="center"/>
        <w:rPr>
          <w:rFonts w:ascii="Arial" w:hAnsi="Arial" w:cs="Arial"/>
          <w:sz w:val="44"/>
          <w:szCs w:val="44"/>
        </w:rPr>
      </w:pPr>
      <w:r>
        <w:rPr>
          <w:rFonts w:ascii="Arial" w:hAnsi="Arial" w:cs="Arial"/>
          <w:sz w:val="44"/>
          <w:szCs w:val="44"/>
        </w:rPr>
        <w:br w:type="page"/>
      </w:r>
    </w:p>
    <w:p w14:paraId="4EDAEAF2" w14:textId="415F19DD" w:rsidR="0057629B" w:rsidRDefault="0057629B" w:rsidP="0057629B">
      <w:pPr>
        <w:ind w:left="-709" w:right="-755"/>
        <w:jc w:val="center"/>
        <w:rPr>
          <w:rFonts w:ascii="TT Commons" w:hAnsi="TT Commons" w:cs="Arial"/>
          <w:b/>
          <w:bCs/>
        </w:rPr>
      </w:pPr>
      <w:r>
        <w:rPr>
          <w:rFonts w:ascii="TT Commons" w:hAnsi="TT Commons" w:cs="Arial"/>
          <w:b/>
          <w:bCs/>
        </w:rPr>
        <w:lastRenderedPageBreak/>
        <w:t>PLEASE COMPLETE THE INFORMATION BELOW.</w:t>
      </w:r>
    </w:p>
    <w:tbl>
      <w:tblPr>
        <w:tblStyle w:val="TableGrid"/>
        <w:tblW w:w="10627" w:type="dxa"/>
        <w:tblInd w:w="-709" w:type="dxa"/>
        <w:tblLook w:val="04A0" w:firstRow="1" w:lastRow="0" w:firstColumn="1" w:lastColumn="0" w:noHBand="0" w:noVBand="1"/>
      </w:tblPr>
      <w:tblGrid>
        <w:gridCol w:w="3539"/>
        <w:gridCol w:w="2552"/>
        <w:gridCol w:w="2126"/>
        <w:gridCol w:w="2410"/>
      </w:tblGrid>
      <w:tr w:rsidR="008014BE" w14:paraId="3614F81F" w14:textId="77777777" w:rsidTr="00EB1B13">
        <w:tc>
          <w:tcPr>
            <w:tcW w:w="3539" w:type="dxa"/>
          </w:tcPr>
          <w:p w14:paraId="3F757005" w14:textId="77777777" w:rsidR="008014BE" w:rsidRDefault="008014BE" w:rsidP="00F726BC">
            <w:pPr>
              <w:ind w:right="-755"/>
              <w:rPr>
                <w:rFonts w:ascii="TT Commons" w:hAnsi="TT Commons" w:cs="Arial"/>
                <w:b/>
                <w:bCs/>
              </w:rPr>
            </w:pPr>
            <w:r>
              <w:rPr>
                <w:rFonts w:ascii="TT Commons" w:hAnsi="TT Commons" w:cs="Arial"/>
                <w:b/>
                <w:bCs/>
              </w:rPr>
              <w:t>Pupil’s name:</w:t>
            </w:r>
          </w:p>
          <w:p w14:paraId="68B5C893" w14:textId="2A70ABA4" w:rsidR="00EB1B13" w:rsidRDefault="00EB1B13" w:rsidP="00F726BC">
            <w:pPr>
              <w:ind w:right="-755"/>
              <w:rPr>
                <w:rFonts w:ascii="TT Commons" w:hAnsi="TT Commons" w:cs="Arial"/>
                <w:b/>
                <w:bCs/>
              </w:rPr>
            </w:pPr>
          </w:p>
        </w:tc>
        <w:tc>
          <w:tcPr>
            <w:tcW w:w="2552" w:type="dxa"/>
          </w:tcPr>
          <w:p w14:paraId="0AEBDFFF" w14:textId="77777777" w:rsidR="008014BE" w:rsidRDefault="008014BE" w:rsidP="00F726BC">
            <w:pPr>
              <w:ind w:right="-755"/>
              <w:rPr>
                <w:rFonts w:ascii="TT Commons" w:hAnsi="TT Commons" w:cs="Arial"/>
                <w:b/>
                <w:bCs/>
              </w:rPr>
            </w:pPr>
            <w:r>
              <w:rPr>
                <w:rFonts w:ascii="TT Commons" w:hAnsi="TT Commons" w:cs="Arial"/>
                <w:b/>
                <w:bCs/>
              </w:rPr>
              <w:t>Pupil’s Gender</w:t>
            </w:r>
            <w:r w:rsidR="00EB1B13">
              <w:rPr>
                <w:rFonts w:ascii="TT Commons" w:hAnsi="TT Commons" w:cs="Arial"/>
                <w:b/>
                <w:bCs/>
              </w:rPr>
              <w:t xml:space="preserve"> Identity</w:t>
            </w:r>
            <w:r>
              <w:rPr>
                <w:rFonts w:ascii="TT Commons" w:hAnsi="TT Commons" w:cs="Arial"/>
                <w:b/>
                <w:bCs/>
              </w:rPr>
              <w:t>:</w:t>
            </w:r>
          </w:p>
          <w:p w14:paraId="0043F5F8" w14:textId="73512456" w:rsidR="00EB1B13" w:rsidRPr="008014BE" w:rsidRDefault="00EB1B13" w:rsidP="00F726BC">
            <w:pPr>
              <w:ind w:right="-755"/>
              <w:rPr>
                <w:rFonts w:ascii="TT Commons" w:hAnsi="TT Commons" w:cs="Arial"/>
                <w:b/>
                <w:bCs/>
              </w:rPr>
            </w:pPr>
          </w:p>
        </w:tc>
        <w:tc>
          <w:tcPr>
            <w:tcW w:w="2126" w:type="dxa"/>
          </w:tcPr>
          <w:p w14:paraId="4A3FCB8A" w14:textId="789E6161" w:rsidR="008014BE" w:rsidRDefault="008014BE" w:rsidP="00F726BC">
            <w:pPr>
              <w:ind w:right="-755"/>
              <w:rPr>
                <w:rFonts w:ascii="TT Commons" w:hAnsi="TT Commons" w:cs="Arial"/>
                <w:b/>
                <w:bCs/>
              </w:rPr>
            </w:pPr>
            <w:r>
              <w:rPr>
                <w:rFonts w:ascii="TT Commons" w:hAnsi="TT Commons" w:cs="Arial"/>
                <w:b/>
                <w:bCs/>
              </w:rPr>
              <w:t>Pupil’s Date of Birth:</w:t>
            </w:r>
          </w:p>
          <w:p w14:paraId="0C703991" w14:textId="77777777" w:rsidR="008014BE" w:rsidRDefault="008014BE" w:rsidP="00F726BC">
            <w:pPr>
              <w:ind w:right="-755"/>
              <w:rPr>
                <w:rFonts w:ascii="TT Commons" w:hAnsi="TT Commons" w:cs="Arial"/>
                <w:b/>
                <w:bCs/>
              </w:rPr>
            </w:pPr>
          </w:p>
        </w:tc>
        <w:tc>
          <w:tcPr>
            <w:tcW w:w="2410" w:type="dxa"/>
          </w:tcPr>
          <w:p w14:paraId="2C96A625" w14:textId="77777777" w:rsidR="008014BE" w:rsidRDefault="008014BE" w:rsidP="00F726BC">
            <w:pPr>
              <w:ind w:right="-755"/>
              <w:rPr>
                <w:rFonts w:ascii="TT Commons" w:hAnsi="TT Commons" w:cs="Arial"/>
                <w:b/>
                <w:bCs/>
              </w:rPr>
            </w:pPr>
            <w:r>
              <w:rPr>
                <w:rFonts w:ascii="TT Commons" w:hAnsi="TT Commons" w:cs="Arial"/>
                <w:b/>
                <w:bCs/>
              </w:rPr>
              <w:t>Pupil’s School:</w:t>
            </w:r>
          </w:p>
          <w:p w14:paraId="485D15AA" w14:textId="6BC9823F" w:rsidR="00EB1B13" w:rsidRDefault="00EB1B13" w:rsidP="00F726BC">
            <w:pPr>
              <w:ind w:right="-755"/>
              <w:rPr>
                <w:rFonts w:ascii="TT Commons" w:hAnsi="TT Commons" w:cs="Arial"/>
                <w:b/>
                <w:bCs/>
              </w:rPr>
            </w:pPr>
          </w:p>
        </w:tc>
      </w:tr>
      <w:tr w:rsidR="0057629B" w14:paraId="25011907" w14:textId="77777777" w:rsidTr="00EB1B13">
        <w:tc>
          <w:tcPr>
            <w:tcW w:w="10627" w:type="dxa"/>
            <w:gridSpan w:val="4"/>
          </w:tcPr>
          <w:p w14:paraId="5D7F7D2D" w14:textId="16AE5B6A" w:rsidR="0057629B" w:rsidRDefault="0057629B" w:rsidP="00F726BC">
            <w:pPr>
              <w:ind w:right="-755"/>
              <w:rPr>
                <w:rFonts w:ascii="TT Commons" w:hAnsi="TT Commons" w:cs="Arial"/>
                <w:b/>
                <w:bCs/>
              </w:rPr>
            </w:pPr>
            <w:r>
              <w:rPr>
                <w:rFonts w:ascii="TT Commons" w:hAnsi="TT Commons" w:cs="Arial"/>
                <w:b/>
                <w:bCs/>
              </w:rPr>
              <w:t xml:space="preserve">Any medical needs </w:t>
            </w:r>
            <w:r w:rsidR="004B09B1">
              <w:rPr>
                <w:rFonts w:ascii="TT Commons" w:hAnsi="TT Commons" w:cs="Arial"/>
                <w:b/>
                <w:bCs/>
              </w:rPr>
              <w:t xml:space="preserve">or dietary requirements </w:t>
            </w:r>
            <w:r>
              <w:rPr>
                <w:rFonts w:ascii="TT Commons" w:hAnsi="TT Commons" w:cs="Arial"/>
                <w:b/>
                <w:bCs/>
              </w:rPr>
              <w:t>that we should be aware of:</w:t>
            </w:r>
          </w:p>
          <w:p w14:paraId="24CB441F" w14:textId="77777777" w:rsidR="0057629B" w:rsidRDefault="0057629B" w:rsidP="00F726BC">
            <w:pPr>
              <w:ind w:right="-755"/>
              <w:rPr>
                <w:rFonts w:ascii="TT Commons" w:hAnsi="TT Commons" w:cs="Arial"/>
                <w:b/>
                <w:bCs/>
              </w:rPr>
            </w:pPr>
          </w:p>
        </w:tc>
      </w:tr>
      <w:tr w:rsidR="0057629B" w14:paraId="72502282" w14:textId="77777777" w:rsidTr="00EB1B13">
        <w:tc>
          <w:tcPr>
            <w:tcW w:w="10627" w:type="dxa"/>
            <w:gridSpan w:val="4"/>
          </w:tcPr>
          <w:p w14:paraId="696AD6D5" w14:textId="77777777" w:rsidR="0057629B" w:rsidRPr="0057629B" w:rsidRDefault="0057629B" w:rsidP="00F726BC">
            <w:pPr>
              <w:ind w:right="-755"/>
              <w:rPr>
                <w:rFonts w:ascii="TT Commons" w:hAnsi="TT Commons" w:cs="Arial"/>
                <w:b/>
                <w:bCs/>
              </w:rPr>
            </w:pPr>
            <w:r w:rsidRPr="0057629B">
              <w:rPr>
                <w:rFonts w:ascii="TT Commons" w:hAnsi="TT Commons" w:cs="Arial"/>
                <w:b/>
                <w:bCs/>
              </w:rPr>
              <w:t>Please tell us a bit about your musical background – do you play an instrument, what style of music do you enjoy performing/listening to, do you take part in any bands or music groups?</w:t>
            </w:r>
          </w:p>
          <w:p w14:paraId="718D4973" w14:textId="77777777" w:rsidR="0057629B" w:rsidRDefault="0057629B" w:rsidP="00F726BC">
            <w:pPr>
              <w:ind w:right="-755"/>
              <w:rPr>
                <w:rFonts w:ascii="TT Commons" w:hAnsi="TT Commons" w:cs="Arial"/>
              </w:rPr>
            </w:pPr>
          </w:p>
          <w:p w14:paraId="5C95B374" w14:textId="77777777" w:rsidR="0057629B" w:rsidRDefault="0057629B" w:rsidP="00F726BC">
            <w:pPr>
              <w:ind w:right="-755"/>
              <w:rPr>
                <w:rFonts w:ascii="TT Commons" w:hAnsi="TT Commons" w:cs="Arial"/>
              </w:rPr>
            </w:pPr>
          </w:p>
          <w:p w14:paraId="37DC6F1F" w14:textId="77777777" w:rsidR="0057629B" w:rsidRDefault="0057629B" w:rsidP="00F726BC">
            <w:pPr>
              <w:ind w:right="-755"/>
              <w:rPr>
                <w:rFonts w:ascii="TT Commons" w:hAnsi="TT Commons" w:cs="Arial"/>
              </w:rPr>
            </w:pPr>
          </w:p>
          <w:p w14:paraId="1A66BC3D" w14:textId="761251E3" w:rsidR="0057629B" w:rsidRPr="0057629B" w:rsidRDefault="0057629B" w:rsidP="00F726BC">
            <w:pPr>
              <w:ind w:right="-755"/>
              <w:rPr>
                <w:rFonts w:ascii="TT Commons" w:hAnsi="TT Commons" w:cs="Arial"/>
              </w:rPr>
            </w:pPr>
          </w:p>
        </w:tc>
      </w:tr>
      <w:tr w:rsidR="0057629B" w14:paraId="585DCEEF" w14:textId="77777777" w:rsidTr="00EB1B13">
        <w:tc>
          <w:tcPr>
            <w:tcW w:w="10627" w:type="dxa"/>
            <w:gridSpan w:val="4"/>
          </w:tcPr>
          <w:p w14:paraId="43AF1017" w14:textId="77777777" w:rsidR="0057629B" w:rsidRDefault="0057629B" w:rsidP="00F726BC">
            <w:pPr>
              <w:ind w:right="-755"/>
              <w:rPr>
                <w:rFonts w:ascii="TT Commons" w:hAnsi="TT Commons" w:cs="Arial"/>
                <w:b/>
                <w:bCs/>
              </w:rPr>
            </w:pPr>
            <w:r w:rsidRPr="0057629B">
              <w:rPr>
                <w:rFonts w:ascii="TT Commons" w:hAnsi="TT Commons" w:cs="Arial"/>
                <w:b/>
                <w:bCs/>
              </w:rPr>
              <w:t>What do you hope to gain from taking part in this experience?</w:t>
            </w:r>
          </w:p>
          <w:p w14:paraId="2F043668" w14:textId="77777777" w:rsidR="0057629B" w:rsidRDefault="0057629B" w:rsidP="00F726BC">
            <w:pPr>
              <w:ind w:right="-755"/>
              <w:rPr>
                <w:rFonts w:ascii="TT Commons" w:hAnsi="TT Commons" w:cs="Arial"/>
              </w:rPr>
            </w:pPr>
          </w:p>
          <w:p w14:paraId="7A1D0117" w14:textId="77777777" w:rsidR="0057629B" w:rsidRDefault="0057629B" w:rsidP="00F726BC">
            <w:pPr>
              <w:ind w:right="-755"/>
              <w:rPr>
                <w:rFonts w:ascii="TT Commons" w:hAnsi="TT Commons" w:cs="Arial"/>
              </w:rPr>
            </w:pPr>
          </w:p>
          <w:p w14:paraId="6942C170" w14:textId="77777777" w:rsidR="0057629B" w:rsidRDefault="0057629B" w:rsidP="00F726BC">
            <w:pPr>
              <w:ind w:right="-755"/>
              <w:rPr>
                <w:rFonts w:ascii="TT Commons" w:hAnsi="TT Commons" w:cs="Arial"/>
              </w:rPr>
            </w:pPr>
          </w:p>
          <w:p w14:paraId="7212DAB9" w14:textId="45BFC704" w:rsidR="0057629B" w:rsidRPr="0057629B" w:rsidRDefault="0057629B" w:rsidP="00F726BC">
            <w:pPr>
              <w:ind w:right="-755"/>
              <w:rPr>
                <w:rFonts w:ascii="TT Commons" w:hAnsi="TT Commons" w:cs="Arial"/>
              </w:rPr>
            </w:pPr>
          </w:p>
        </w:tc>
      </w:tr>
    </w:tbl>
    <w:p w14:paraId="012DEC57" w14:textId="77777777" w:rsidR="0057629B" w:rsidRDefault="0057629B" w:rsidP="0057629B">
      <w:pPr>
        <w:ind w:left="-709" w:right="-755"/>
        <w:rPr>
          <w:rFonts w:ascii="TT Commons" w:hAnsi="TT Commons" w:cs="Arial"/>
          <w:b/>
          <w:bCs/>
        </w:rPr>
      </w:pPr>
    </w:p>
    <w:tbl>
      <w:tblPr>
        <w:tblStyle w:val="TableGrid"/>
        <w:tblW w:w="10485" w:type="dxa"/>
        <w:tblInd w:w="-709" w:type="dxa"/>
        <w:tblLook w:val="04A0" w:firstRow="1" w:lastRow="0" w:firstColumn="1" w:lastColumn="0" w:noHBand="0" w:noVBand="1"/>
      </w:tblPr>
      <w:tblGrid>
        <w:gridCol w:w="6091"/>
        <w:gridCol w:w="4394"/>
      </w:tblGrid>
      <w:tr w:rsidR="00B86DB5" w14:paraId="381F6885" w14:textId="77777777" w:rsidTr="00E70196">
        <w:tc>
          <w:tcPr>
            <w:tcW w:w="10485" w:type="dxa"/>
            <w:gridSpan w:val="2"/>
          </w:tcPr>
          <w:p w14:paraId="09AC755F" w14:textId="1E871540" w:rsidR="00B86DB5" w:rsidRDefault="00B86DB5" w:rsidP="00927088">
            <w:pPr>
              <w:ind w:right="-755"/>
              <w:jc w:val="center"/>
              <w:rPr>
                <w:rFonts w:ascii="TT Commons" w:hAnsi="TT Commons" w:cs="Arial"/>
                <w:b/>
                <w:bCs/>
              </w:rPr>
            </w:pPr>
            <w:r>
              <w:rPr>
                <w:rFonts w:ascii="TT Commons" w:hAnsi="TT Commons" w:cs="Arial"/>
                <w:b/>
                <w:bCs/>
              </w:rPr>
              <w:t>Data Collection (Optional)</w:t>
            </w:r>
          </w:p>
        </w:tc>
      </w:tr>
      <w:tr w:rsidR="00B86DB5" w14:paraId="7F3942F0" w14:textId="77777777" w:rsidTr="00B86DB5">
        <w:tc>
          <w:tcPr>
            <w:tcW w:w="6091" w:type="dxa"/>
          </w:tcPr>
          <w:p w14:paraId="6EE733F6" w14:textId="3D4497AE" w:rsidR="00B86DB5" w:rsidRDefault="00B86DB5" w:rsidP="00B86DB5">
            <w:pPr>
              <w:ind w:right="-755"/>
              <w:rPr>
                <w:rFonts w:ascii="TT Commons" w:hAnsi="TT Commons" w:cs="Arial"/>
                <w:b/>
                <w:bCs/>
              </w:rPr>
            </w:pPr>
            <w:r>
              <w:rPr>
                <w:rFonts w:ascii="TT Commons" w:hAnsi="TT Commons" w:cs="Arial"/>
                <w:b/>
                <w:bCs/>
              </w:rPr>
              <w:t xml:space="preserve">We are committed to gaining an accurate picture of the diversity </w:t>
            </w:r>
            <w:r w:rsidR="00927088">
              <w:rPr>
                <w:rFonts w:ascii="TT Commons" w:hAnsi="TT Commons" w:cs="Arial"/>
                <w:b/>
                <w:bCs/>
              </w:rPr>
              <w:br/>
            </w:r>
            <w:r>
              <w:rPr>
                <w:rFonts w:ascii="TT Commons" w:hAnsi="TT Commons" w:cs="Arial"/>
                <w:b/>
                <w:bCs/>
              </w:rPr>
              <w:t>of our music students. Please state the pupil’s ethnicity</w:t>
            </w:r>
            <w:r w:rsidR="00927088">
              <w:rPr>
                <w:rFonts w:ascii="TT Commons" w:hAnsi="TT Commons" w:cs="Arial"/>
                <w:b/>
                <w:bCs/>
              </w:rPr>
              <w:t>.</w:t>
            </w:r>
          </w:p>
        </w:tc>
        <w:tc>
          <w:tcPr>
            <w:tcW w:w="4394" w:type="dxa"/>
          </w:tcPr>
          <w:p w14:paraId="0E4B70F6" w14:textId="18187BA2" w:rsidR="00B86DB5" w:rsidRDefault="00B86DB5" w:rsidP="00683DB2">
            <w:pPr>
              <w:ind w:right="-755"/>
              <w:rPr>
                <w:rFonts w:ascii="TT Commons" w:hAnsi="TT Commons" w:cs="Arial"/>
                <w:b/>
                <w:bCs/>
              </w:rPr>
            </w:pPr>
          </w:p>
        </w:tc>
      </w:tr>
      <w:tr w:rsidR="00927088" w14:paraId="3FBEDC5C" w14:textId="77777777" w:rsidTr="00DA074E">
        <w:tc>
          <w:tcPr>
            <w:tcW w:w="6091" w:type="dxa"/>
          </w:tcPr>
          <w:p w14:paraId="2B1EC1E9" w14:textId="38055DBF" w:rsidR="00927088" w:rsidRDefault="00927088" w:rsidP="00B86DB5">
            <w:pPr>
              <w:ind w:right="-755"/>
              <w:rPr>
                <w:rFonts w:ascii="TT Commons" w:hAnsi="TT Commons" w:cs="Arial"/>
                <w:b/>
                <w:bCs/>
              </w:rPr>
            </w:pPr>
            <w:r>
              <w:rPr>
                <w:rFonts w:ascii="TT Commons" w:hAnsi="TT Commons" w:cs="Arial"/>
                <w:b/>
                <w:bCs/>
              </w:rPr>
              <w:t>What is the main language the pupil speaks at home?</w:t>
            </w:r>
          </w:p>
        </w:tc>
        <w:tc>
          <w:tcPr>
            <w:tcW w:w="4394" w:type="dxa"/>
          </w:tcPr>
          <w:p w14:paraId="1C5D3B76" w14:textId="77777777" w:rsidR="00927088" w:rsidRDefault="00927088" w:rsidP="00683DB2">
            <w:pPr>
              <w:ind w:right="-755"/>
              <w:rPr>
                <w:rFonts w:ascii="TT Commons" w:hAnsi="TT Commons" w:cs="Arial"/>
                <w:b/>
                <w:bCs/>
              </w:rPr>
            </w:pPr>
          </w:p>
        </w:tc>
      </w:tr>
      <w:tr w:rsidR="00927088" w14:paraId="130F566E" w14:textId="77777777" w:rsidTr="00DA074E">
        <w:tc>
          <w:tcPr>
            <w:tcW w:w="6091" w:type="dxa"/>
          </w:tcPr>
          <w:p w14:paraId="5B13B148" w14:textId="265F159E" w:rsidR="00927088" w:rsidRDefault="00927088" w:rsidP="00B86DB5">
            <w:pPr>
              <w:ind w:right="-755"/>
              <w:rPr>
                <w:rFonts w:ascii="TT Commons" w:hAnsi="TT Commons" w:cs="Arial"/>
                <w:b/>
                <w:bCs/>
              </w:rPr>
            </w:pPr>
            <w:r>
              <w:rPr>
                <w:rFonts w:ascii="TT Commons" w:hAnsi="TT Commons" w:cs="Arial"/>
                <w:b/>
                <w:bCs/>
              </w:rPr>
              <w:t>Is the pupil a Looked After Child?</w:t>
            </w:r>
          </w:p>
        </w:tc>
        <w:tc>
          <w:tcPr>
            <w:tcW w:w="4394" w:type="dxa"/>
          </w:tcPr>
          <w:p w14:paraId="1D8504A1" w14:textId="7AAD5913" w:rsidR="00927088" w:rsidRDefault="00927088" w:rsidP="00683DB2">
            <w:pPr>
              <w:ind w:right="-755"/>
              <w:rPr>
                <w:rFonts w:ascii="TT Commons" w:hAnsi="TT Commons" w:cs="Arial"/>
                <w:b/>
                <w:bCs/>
              </w:rPr>
            </w:pPr>
            <w:r>
              <w:rPr>
                <w:rFonts w:ascii="TT Commons" w:hAnsi="TT Commons" w:cs="Arial"/>
                <w:b/>
                <w:bCs/>
              </w:rPr>
              <w:t>Yes / No</w:t>
            </w:r>
          </w:p>
        </w:tc>
      </w:tr>
      <w:tr w:rsidR="008014BE" w14:paraId="34D9CAFF" w14:textId="77777777" w:rsidTr="00DA074E">
        <w:tc>
          <w:tcPr>
            <w:tcW w:w="6091" w:type="dxa"/>
          </w:tcPr>
          <w:p w14:paraId="4382151D" w14:textId="56C67638" w:rsidR="008014BE" w:rsidRDefault="008014BE" w:rsidP="00B86DB5">
            <w:pPr>
              <w:ind w:right="-755"/>
              <w:rPr>
                <w:rFonts w:ascii="TT Commons" w:hAnsi="TT Commons" w:cs="Arial"/>
                <w:b/>
                <w:bCs/>
              </w:rPr>
            </w:pPr>
            <w:r>
              <w:rPr>
                <w:rFonts w:ascii="TT Commons" w:hAnsi="TT Commons" w:cs="Arial"/>
                <w:b/>
                <w:bCs/>
              </w:rPr>
              <w:t xml:space="preserve">Does the pupil identify </w:t>
            </w:r>
            <w:r w:rsidR="000F4C56">
              <w:rPr>
                <w:rFonts w:ascii="TT Commons" w:hAnsi="TT Commons" w:cs="Arial"/>
                <w:b/>
                <w:bCs/>
              </w:rPr>
              <w:t>as disabled?</w:t>
            </w:r>
          </w:p>
        </w:tc>
        <w:tc>
          <w:tcPr>
            <w:tcW w:w="4394" w:type="dxa"/>
          </w:tcPr>
          <w:p w14:paraId="7070DCF6" w14:textId="28B05AEE" w:rsidR="008014BE" w:rsidRDefault="003F40A0" w:rsidP="00683DB2">
            <w:pPr>
              <w:ind w:right="-755"/>
              <w:rPr>
                <w:rFonts w:ascii="TT Commons" w:hAnsi="TT Commons" w:cs="Arial"/>
                <w:b/>
                <w:bCs/>
              </w:rPr>
            </w:pPr>
            <w:r>
              <w:rPr>
                <w:rFonts w:ascii="TT Commons" w:hAnsi="TT Commons" w:cs="Arial"/>
                <w:b/>
                <w:bCs/>
              </w:rPr>
              <w:t>Yes / No</w:t>
            </w:r>
          </w:p>
        </w:tc>
      </w:tr>
      <w:tr w:rsidR="003F40A0" w14:paraId="101A30D4" w14:textId="77777777" w:rsidTr="00DA074E">
        <w:tc>
          <w:tcPr>
            <w:tcW w:w="6091" w:type="dxa"/>
          </w:tcPr>
          <w:p w14:paraId="6E2E8DCE" w14:textId="01B926B5" w:rsidR="003F40A0" w:rsidRDefault="003F40A0" w:rsidP="00B86DB5">
            <w:pPr>
              <w:ind w:right="-755"/>
              <w:rPr>
                <w:rFonts w:ascii="TT Commons" w:hAnsi="TT Commons" w:cs="Arial"/>
                <w:b/>
                <w:bCs/>
              </w:rPr>
            </w:pPr>
            <w:r>
              <w:rPr>
                <w:rFonts w:ascii="TT Commons" w:hAnsi="TT Commons" w:cs="Arial"/>
                <w:b/>
                <w:bCs/>
              </w:rPr>
              <w:t>Does the pupil identify as LGBTQ</w:t>
            </w:r>
            <w:proofErr w:type="gramStart"/>
            <w:r>
              <w:rPr>
                <w:rFonts w:ascii="TT Commons" w:hAnsi="TT Commons" w:cs="Arial"/>
                <w:b/>
                <w:bCs/>
              </w:rPr>
              <w:t>+  ?</w:t>
            </w:r>
            <w:proofErr w:type="gramEnd"/>
          </w:p>
        </w:tc>
        <w:tc>
          <w:tcPr>
            <w:tcW w:w="4394" w:type="dxa"/>
          </w:tcPr>
          <w:p w14:paraId="0B0313C5" w14:textId="49B323D7" w:rsidR="003F40A0" w:rsidRDefault="003F40A0" w:rsidP="00683DB2">
            <w:pPr>
              <w:ind w:right="-755"/>
              <w:rPr>
                <w:rFonts w:ascii="TT Commons" w:hAnsi="TT Commons" w:cs="Arial"/>
                <w:b/>
                <w:bCs/>
              </w:rPr>
            </w:pPr>
            <w:r>
              <w:rPr>
                <w:rFonts w:ascii="TT Commons" w:hAnsi="TT Commons" w:cs="Arial"/>
                <w:b/>
                <w:bCs/>
              </w:rPr>
              <w:t>Yes / No</w:t>
            </w:r>
          </w:p>
        </w:tc>
      </w:tr>
    </w:tbl>
    <w:p w14:paraId="6A774857" w14:textId="77777777" w:rsidR="00B86DB5" w:rsidRDefault="00B86DB5" w:rsidP="0057629B">
      <w:pPr>
        <w:ind w:left="-709" w:right="-755"/>
        <w:rPr>
          <w:rFonts w:ascii="TT Commons" w:hAnsi="TT Commons" w:cs="Arial"/>
          <w:b/>
          <w:bCs/>
        </w:rPr>
      </w:pPr>
    </w:p>
    <w:tbl>
      <w:tblPr>
        <w:tblStyle w:val="TableGrid"/>
        <w:tblW w:w="10485" w:type="dxa"/>
        <w:tblInd w:w="-709" w:type="dxa"/>
        <w:tblLook w:val="04A0" w:firstRow="1" w:lastRow="0" w:firstColumn="1" w:lastColumn="0" w:noHBand="0" w:noVBand="1"/>
      </w:tblPr>
      <w:tblGrid>
        <w:gridCol w:w="2972"/>
        <w:gridCol w:w="1206"/>
        <w:gridCol w:w="1125"/>
        <w:gridCol w:w="1893"/>
        <w:gridCol w:w="3289"/>
      </w:tblGrid>
      <w:tr w:rsidR="0057629B" w14:paraId="1FCE5FF1" w14:textId="77777777" w:rsidTr="00927088">
        <w:trPr>
          <w:trHeight w:val="834"/>
        </w:trPr>
        <w:tc>
          <w:tcPr>
            <w:tcW w:w="2972" w:type="dxa"/>
          </w:tcPr>
          <w:p w14:paraId="2F79B884" w14:textId="77777777" w:rsidR="0057629B" w:rsidRDefault="0057629B" w:rsidP="00F726BC">
            <w:pPr>
              <w:ind w:right="-755"/>
              <w:rPr>
                <w:rFonts w:ascii="TT Commons" w:hAnsi="TT Commons" w:cs="Arial"/>
                <w:b/>
                <w:bCs/>
              </w:rPr>
            </w:pPr>
            <w:r>
              <w:rPr>
                <w:rFonts w:ascii="TT Commons" w:hAnsi="TT Commons" w:cs="Arial"/>
                <w:b/>
                <w:bCs/>
              </w:rPr>
              <w:t>Parent/guardian name:</w:t>
            </w:r>
          </w:p>
        </w:tc>
        <w:tc>
          <w:tcPr>
            <w:tcW w:w="4224" w:type="dxa"/>
            <w:gridSpan w:val="3"/>
          </w:tcPr>
          <w:p w14:paraId="387ABC3F" w14:textId="2558113B" w:rsidR="0057629B" w:rsidRDefault="0057629B" w:rsidP="00F726BC">
            <w:pPr>
              <w:ind w:right="-755"/>
              <w:rPr>
                <w:rFonts w:ascii="TT Commons" w:hAnsi="TT Commons" w:cs="Arial"/>
                <w:b/>
                <w:bCs/>
              </w:rPr>
            </w:pPr>
            <w:r>
              <w:rPr>
                <w:rFonts w:ascii="TT Commons" w:hAnsi="TT Commons" w:cs="Arial"/>
                <w:b/>
                <w:bCs/>
              </w:rPr>
              <w:t>Parent/guardian email:</w:t>
            </w:r>
          </w:p>
          <w:p w14:paraId="7B4D24E5" w14:textId="77777777" w:rsidR="0057629B" w:rsidRDefault="0057629B" w:rsidP="00F726BC">
            <w:pPr>
              <w:ind w:right="-755"/>
              <w:rPr>
                <w:rFonts w:ascii="TT Commons" w:hAnsi="TT Commons" w:cs="Arial"/>
                <w:b/>
                <w:bCs/>
              </w:rPr>
            </w:pPr>
          </w:p>
        </w:tc>
        <w:tc>
          <w:tcPr>
            <w:tcW w:w="3289" w:type="dxa"/>
          </w:tcPr>
          <w:p w14:paraId="1CFC8D88" w14:textId="13D4C3C7" w:rsidR="0057629B" w:rsidRDefault="0057629B" w:rsidP="0057629B">
            <w:pPr>
              <w:ind w:right="-755"/>
              <w:rPr>
                <w:rFonts w:ascii="TT Commons" w:hAnsi="TT Commons" w:cs="Arial"/>
                <w:b/>
                <w:bCs/>
              </w:rPr>
            </w:pPr>
            <w:r>
              <w:rPr>
                <w:rFonts w:ascii="TT Commons" w:hAnsi="TT Commons" w:cs="Arial"/>
                <w:b/>
                <w:bCs/>
              </w:rPr>
              <w:t>Parent/guardian contact number:</w:t>
            </w:r>
          </w:p>
        </w:tc>
      </w:tr>
      <w:tr w:rsidR="0057629B" w14:paraId="75FCBECF" w14:textId="77777777" w:rsidTr="00F726BC">
        <w:trPr>
          <w:trHeight w:val="335"/>
        </w:trPr>
        <w:tc>
          <w:tcPr>
            <w:tcW w:w="4178" w:type="dxa"/>
            <w:gridSpan w:val="2"/>
          </w:tcPr>
          <w:p w14:paraId="33C29236" w14:textId="520391A0" w:rsidR="0057629B" w:rsidRPr="0041725E" w:rsidRDefault="0057629B" w:rsidP="00F726BC">
            <w:pPr>
              <w:ind w:right="-755"/>
              <w:rPr>
                <w:rFonts w:ascii="TT Commons" w:hAnsi="TT Commons" w:cs="Arial"/>
                <w:b/>
                <w:bCs/>
              </w:rPr>
            </w:pPr>
            <w:r>
              <w:rPr>
                <w:rFonts w:ascii="TT Commons" w:hAnsi="TT Commons" w:cs="Arial"/>
                <w:b/>
                <w:bCs/>
              </w:rPr>
              <w:t>I confirm that I am 18 years or over</w:t>
            </w:r>
          </w:p>
        </w:tc>
        <w:tc>
          <w:tcPr>
            <w:tcW w:w="1125" w:type="dxa"/>
          </w:tcPr>
          <w:p w14:paraId="4179926E" w14:textId="6DF6793E" w:rsidR="0057629B" w:rsidRDefault="0057629B" w:rsidP="0057629B">
            <w:pPr>
              <w:ind w:right="321"/>
              <w:jc w:val="center"/>
              <w:rPr>
                <w:rFonts w:ascii="TT Commons" w:hAnsi="TT Commons" w:cs="Arial"/>
                <w:b/>
                <w:bCs/>
              </w:rPr>
            </w:pPr>
            <w:r>
              <w:rPr>
                <w:rFonts w:ascii="TT Commons" w:hAnsi="TT Commons" w:cs="Arial"/>
                <w:sz w:val="20"/>
                <w:szCs w:val="21"/>
              </w:rPr>
              <w:t>Yes/No</w:t>
            </w:r>
          </w:p>
        </w:tc>
        <w:tc>
          <w:tcPr>
            <w:tcW w:w="5182" w:type="dxa"/>
            <w:gridSpan w:val="2"/>
            <w:vMerge w:val="restart"/>
          </w:tcPr>
          <w:p w14:paraId="6FF3699D" w14:textId="77777777" w:rsidR="0057629B" w:rsidRDefault="0057629B" w:rsidP="00F726BC">
            <w:pPr>
              <w:ind w:right="-755"/>
              <w:rPr>
                <w:rFonts w:ascii="TT Commons" w:hAnsi="TT Commons" w:cs="Arial"/>
                <w:b/>
                <w:bCs/>
              </w:rPr>
            </w:pPr>
            <w:r>
              <w:rPr>
                <w:rFonts w:ascii="TT Commons" w:hAnsi="TT Commons" w:cs="Arial"/>
                <w:b/>
                <w:bCs/>
              </w:rPr>
              <w:t>Signed:</w:t>
            </w:r>
          </w:p>
          <w:p w14:paraId="68279C33" w14:textId="77777777" w:rsidR="0057629B" w:rsidRDefault="0057629B" w:rsidP="00F726BC">
            <w:pPr>
              <w:ind w:right="-755"/>
              <w:rPr>
                <w:rFonts w:ascii="TT Commons" w:hAnsi="TT Commons" w:cs="Arial"/>
                <w:b/>
                <w:bCs/>
              </w:rPr>
            </w:pPr>
          </w:p>
          <w:p w14:paraId="52A04D95" w14:textId="77777777" w:rsidR="0057629B" w:rsidRDefault="0057629B" w:rsidP="00F726BC">
            <w:pPr>
              <w:ind w:right="-755"/>
              <w:rPr>
                <w:rFonts w:ascii="TT Commons" w:hAnsi="TT Commons" w:cs="Arial"/>
                <w:b/>
                <w:bCs/>
              </w:rPr>
            </w:pPr>
          </w:p>
          <w:p w14:paraId="6ACD2D09" w14:textId="77777777" w:rsidR="0057629B" w:rsidRDefault="0057629B" w:rsidP="00F726BC">
            <w:pPr>
              <w:ind w:right="-755"/>
              <w:rPr>
                <w:rFonts w:ascii="TT Commons" w:hAnsi="TT Commons" w:cs="Arial"/>
                <w:b/>
                <w:bCs/>
              </w:rPr>
            </w:pPr>
          </w:p>
          <w:p w14:paraId="5C459F4A" w14:textId="77777777" w:rsidR="0057629B" w:rsidRDefault="0057629B" w:rsidP="00F726BC">
            <w:pPr>
              <w:ind w:right="-755"/>
              <w:rPr>
                <w:rFonts w:ascii="TT Commons" w:hAnsi="TT Commons" w:cs="Arial"/>
                <w:b/>
                <w:bCs/>
              </w:rPr>
            </w:pPr>
            <w:r>
              <w:rPr>
                <w:rFonts w:ascii="TT Commons" w:hAnsi="TT Commons" w:cs="Arial"/>
                <w:b/>
                <w:bCs/>
              </w:rPr>
              <w:t>Date:</w:t>
            </w:r>
          </w:p>
        </w:tc>
      </w:tr>
      <w:tr w:rsidR="0057629B" w14:paraId="1D08CB99" w14:textId="77777777" w:rsidTr="00F726BC">
        <w:trPr>
          <w:trHeight w:val="333"/>
        </w:trPr>
        <w:tc>
          <w:tcPr>
            <w:tcW w:w="4178" w:type="dxa"/>
            <w:gridSpan w:val="2"/>
          </w:tcPr>
          <w:p w14:paraId="7EA97618" w14:textId="239642BA" w:rsidR="0057629B" w:rsidRDefault="0057629B" w:rsidP="0057629B">
            <w:pPr>
              <w:ind w:right="321"/>
              <w:jc w:val="both"/>
              <w:rPr>
                <w:rFonts w:ascii="TT Commons" w:hAnsi="TT Commons" w:cs="Arial"/>
                <w:b/>
                <w:bCs/>
              </w:rPr>
            </w:pPr>
            <w:r w:rsidRPr="0041725E">
              <w:rPr>
                <w:rFonts w:ascii="TT Commons" w:hAnsi="TT Commons" w:cs="Arial"/>
                <w:b/>
                <w:bCs/>
              </w:rPr>
              <w:t>I give media consent</w:t>
            </w:r>
            <w:r>
              <w:rPr>
                <w:rFonts w:ascii="TT Commons" w:hAnsi="TT Commons" w:cs="Arial"/>
                <w:b/>
                <w:bCs/>
              </w:rPr>
              <w:t xml:space="preserve"> as outlined below</w:t>
            </w:r>
            <w:r w:rsidRPr="0041725E">
              <w:rPr>
                <w:rFonts w:ascii="TT Commons" w:hAnsi="TT Commons" w:cs="Arial"/>
                <w:b/>
                <w:bCs/>
              </w:rPr>
              <w:t xml:space="preserve"> and also have the permission of the pupil to sign on their behalf</w:t>
            </w:r>
          </w:p>
        </w:tc>
        <w:tc>
          <w:tcPr>
            <w:tcW w:w="1125" w:type="dxa"/>
          </w:tcPr>
          <w:p w14:paraId="4624640A" w14:textId="77777777" w:rsidR="0057629B" w:rsidRPr="0041725E" w:rsidRDefault="0057629B" w:rsidP="00F726BC">
            <w:pPr>
              <w:ind w:right="321"/>
              <w:jc w:val="both"/>
              <w:rPr>
                <w:rFonts w:ascii="TT Commons" w:hAnsi="TT Commons" w:cs="Arial"/>
                <w:b/>
                <w:bCs/>
              </w:rPr>
            </w:pPr>
          </w:p>
        </w:tc>
        <w:tc>
          <w:tcPr>
            <w:tcW w:w="5182" w:type="dxa"/>
            <w:gridSpan w:val="2"/>
            <w:vMerge/>
          </w:tcPr>
          <w:p w14:paraId="7D1EAE11" w14:textId="77777777" w:rsidR="0057629B" w:rsidRDefault="0057629B" w:rsidP="00F726BC">
            <w:pPr>
              <w:ind w:right="-755"/>
              <w:rPr>
                <w:rFonts w:ascii="TT Commons" w:hAnsi="TT Commons" w:cs="Arial"/>
                <w:b/>
                <w:bCs/>
              </w:rPr>
            </w:pPr>
          </w:p>
        </w:tc>
      </w:tr>
      <w:tr w:rsidR="0057629B" w14:paraId="1F15D85C" w14:textId="77777777" w:rsidTr="00F726BC">
        <w:trPr>
          <w:trHeight w:val="333"/>
        </w:trPr>
        <w:tc>
          <w:tcPr>
            <w:tcW w:w="4178" w:type="dxa"/>
            <w:gridSpan w:val="2"/>
          </w:tcPr>
          <w:p w14:paraId="00706855" w14:textId="1EBB1BD5" w:rsidR="0057629B" w:rsidRDefault="0057629B" w:rsidP="0057629B">
            <w:pPr>
              <w:ind w:right="321"/>
              <w:jc w:val="both"/>
              <w:rPr>
                <w:rFonts w:ascii="TT Commons" w:hAnsi="TT Commons" w:cs="Arial"/>
                <w:b/>
                <w:bCs/>
              </w:rPr>
            </w:pPr>
            <w:r w:rsidRPr="0041725E">
              <w:rPr>
                <w:rFonts w:ascii="TT Commons" w:hAnsi="TT Commons" w:cs="Arial"/>
                <w:b/>
                <w:bCs/>
              </w:rPr>
              <w:t xml:space="preserve">I </w:t>
            </w:r>
            <w:r>
              <w:rPr>
                <w:rFonts w:ascii="TT Commons" w:hAnsi="TT Commons" w:cs="Arial"/>
                <w:b/>
                <w:bCs/>
              </w:rPr>
              <w:t>understand</w:t>
            </w:r>
            <w:r w:rsidRPr="0041725E">
              <w:rPr>
                <w:rFonts w:ascii="TT Commons" w:hAnsi="TT Commons" w:cs="Arial"/>
                <w:b/>
                <w:bCs/>
              </w:rPr>
              <w:t xml:space="preserve"> that </w:t>
            </w:r>
            <w:r>
              <w:rPr>
                <w:rFonts w:ascii="TT Commons" w:hAnsi="TT Commons" w:cs="Arial"/>
                <w:b/>
                <w:bCs/>
              </w:rPr>
              <w:t xml:space="preserve">Calderdale Music </w:t>
            </w:r>
            <w:r w:rsidRPr="0041725E">
              <w:rPr>
                <w:rFonts w:ascii="TT Commons" w:hAnsi="TT Commons" w:cs="Arial"/>
                <w:b/>
                <w:bCs/>
              </w:rPr>
              <w:t xml:space="preserve">will </w:t>
            </w:r>
            <w:r>
              <w:rPr>
                <w:rFonts w:ascii="TT Commons" w:hAnsi="TT Commons" w:cs="Arial"/>
                <w:b/>
                <w:bCs/>
              </w:rPr>
              <w:t xml:space="preserve">not </w:t>
            </w:r>
            <w:r w:rsidRPr="0041725E">
              <w:rPr>
                <w:rFonts w:ascii="TT Commons" w:hAnsi="TT Commons" w:cs="Arial"/>
                <w:b/>
                <w:bCs/>
              </w:rPr>
              <w:t xml:space="preserve">be responsible for </w:t>
            </w:r>
            <w:r>
              <w:rPr>
                <w:rFonts w:ascii="TT Commons" w:hAnsi="TT Commons" w:cs="Arial"/>
                <w:b/>
                <w:bCs/>
              </w:rPr>
              <w:t xml:space="preserve">pupils after </w:t>
            </w:r>
            <w:r w:rsidR="00BA3E01">
              <w:rPr>
                <w:rFonts w:ascii="TT Commons" w:hAnsi="TT Commons" w:cs="Arial"/>
                <w:b/>
                <w:bCs/>
              </w:rPr>
              <w:t>the work experience session ends.</w:t>
            </w:r>
          </w:p>
        </w:tc>
        <w:tc>
          <w:tcPr>
            <w:tcW w:w="1125" w:type="dxa"/>
          </w:tcPr>
          <w:p w14:paraId="735F2C5D" w14:textId="77777777" w:rsidR="0057629B" w:rsidRPr="0041725E" w:rsidRDefault="0057629B" w:rsidP="00F726BC">
            <w:pPr>
              <w:ind w:right="321"/>
              <w:jc w:val="both"/>
              <w:rPr>
                <w:rFonts w:ascii="TT Commons" w:hAnsi="TT Commons" w:cs="Arial"/>
                <w:b/>
                <w:bCs/>
              </w:rPr>
            </w:pPr>
          </w:p>
        </w:tc>
        <w:tc>
          <w:tcPr>
            <w:tcW w:w="5182" w:type="dxa"/>
            <w:gridSpan w:val="2"/>
            <w:vMerge/>
          </w:tcPr>
          <w:p w14:paraId="2535E16D" w14:textId="77777777" w:rsidR="0057629B" w:rsidRDefault="0057629B" w:rsidP="00F726BC">
            <w:pPr>
              <w:ind w:right="-755"/>
              <w:rPr>
                <w:rFonts w:ascii="TT Commons" w:hAnsi="TT Commons" w:cs="Arial"/>
                <w:b/>
                <w:bCs/>
              </w:rPr>
            </w:pPr>
          </w:p>
        </w:tc>
      </w:tr>
    </w:tbl>
    <w:p w14:paraId="6CB03B54" w14:textId="0F4BE0AE" w:rsidR="0057629B" w:rsidRPr="005D0F81" w:rsidRDefault="0057629B" w:rsidP="005D0F81">
      <w:pPr>
        <w:ind w:left="-709" w:right="-755"/>
        <w:jc w:val="center"/>
        <w:rPr>
          <w:rFonts w:ascii="TT Commons" w:hAnsi="TT Commons" w:cs="Arial"/>
        </w:rPr>
      </w:pPr>
      <w:r>
        <w:rPr>
          <w:rFonts w:ascii="TT Commons" w:hAnsi="TT Commons" w:cs="Arial"/>
          <w:b/>
        </w:rPr>
        <w:br w:type="page"/>
      </w:r>
      <w:r>
        <w:rPr>
          <w:rFonts w:ascii="TT Commons" w:hAnsi="TT Commons" w:cs="Arial"/>
        </w:rPr>
        <w:lastRenderedPageBreak/>
        <w:t xml:space="preserve">                                   </w:t>
      </w:r>
      <w:r>
        <w:rPr>
          <w:rFonts w:ascii="Noe Display Bold" w:hAnsi="Noe Display Bold" w:cs="Arial"/>
          <w:b/>
          <w:u w:val="single"/>
        </w:rPr>
        <w:t>Media/P</w:t>
      </w:r>
      <w:r w:rsidRPr="004642B5">
        <w:rPr>
          <w:rFonts w:ascii="Noe Display Bold" w:hAnsi="Noe Display Bold" w:cs="Arial"/>
          <w:b/>
          <w:u w:val="single"/>
        </w:rPr>
        <w:t xml:space="preserve">hotography/Recorded Images Consent Form for </w:t>
      </w:r>
      <w:r>
        <w:rPr>
          <w:rFonts w:ascii="Noe Display Bold" w:hAnsi="Noe Display Bold" w:cs="Arial"/>
          <w:b/>
          <w:u w:val="single"/>
        </w:rPr>
        <w:t xml:space="preserve">Parents </w:t>
      </w:r>
      <w:proofErr w:type="gramStart"/>
      <w:r>
        <w:rPr>
          <w:rFonts w:ascii="Noe Display Bold" w:hAnsi="Noe Display Bold" w:cs="Arial"/>
          <w:b/>
          <w:u w:val="single"/>
        </w:rPr>
        <w:t>Of</w:t>
      </w:r>
      <w:proofErr w:type="gramEnd"/>
      <w:r>
        <w:rPr>
          <w:rFonts w:ascii="Noe Display Bold" w:hAnsi="Noe Display Bold" w:cs="Arial"/>
          <w:b/>
          <w:u w:val="single"/>
        </w:rPr>
        <w:t xml:space="preserve"> Pupils</w:t>
      </w:r>
      <w:r w:rsidRPr="006946DA">
        <w:rPr>
          <w:rFonts w:ascii="Arial" w:hAnsi="Arial" w:cs="Arial"/>
          <w:noProof/>
          <w:color w:val="000000"/>
          <w:bdr w:val="none" w:sz="0" w:space="0" w:color="auto" w:frame="1"/>
        </w:rPr>
        <w:t xml:space="preserve"> </w:t>
      </w:r>
    </w:p>
    <w:p w14:paraId="3FE0F130" w14:textId="77777777" w:rsidR="0057629B" w:rsidRPr="004642B5" w:rsidRDefault="0057629B" w:rsidP="0057629B">
      <w:pPr>
        <w:ind w:left="-709" w:right="-755"/>
        <w:jc w:val="both"/>
        <w:rPr>
          <w:rFonts w:ascii="TT Commons" w:hAnsi="TT Commons" w:cs="Arial"/>
        </w:rPr>
      </w:pPr>
      <w:r w:rsidRPr="004642B5">
        <w:rPr>
          <w:rFonts w:ascii="TT Commons" w:hAnsi="TT Commons" w:cs="Arial"/>
        </w:rPr>
        <w:t xml:space="preserve">Calderdale Music (CM) will promote its activity through recorded media taken from its </w:t>
      </w:r>
      <w:r>
        <w:rPr>
          <w:rFonts w:ascii="TT Commons" w:hAnsi="TT Commons" w:cs="Arial"/>
        </w:rPr>
        <w:t xml:space="preserve">tuition, </w:t>
      </w:r>
      <w:r w:rsidRPr="004642B5">
        <w:rPr>
          <w:rFonts w:ascii="TT Commons" w:hAnsi="TT Commons" w:cs="Arial"/>
        </w:rPr>
        <w:t>events, performances and live streams. This material will contain images of children that have participated in CM events.</w:t>
      </w:r>
    </w:p>
    <w:p w14:paraId="33919907" w14:textId="77777777" w:rsidR="0057629B" w:rsidRPr="004642B5" w:rsidRDefault="0057629B" w:rsidP="0057629B">
      <w:pPr>
        <w:ind w:left="-709" w:right="-755"/>
        <w:jc w:val="both"/>
        <w:rPr>
          <w:rFonts w:ascii="TT Commons" w:hAnsi="TT Commons" w:cs="Arial"/>
        </w:rPr>
      </w:pPr>
      <w:r w:rsidRPr="004642B5">
        <w:rPr>
          <w:rFonts w:ascii="TT Commons" w:hAnsi="TT Commons" w:cs="Arial"/>
        </w:rPr>
        <w:t>The interests and the welfare of children taking part in CM activities is paramount, therefore CM has put in place various safeguarding procedures. These safeguards will help to ensure that all necessary steps are taken to protect children and young people from the inappropriate use of their images in resources, media publications, on the internet and elsewhere.</w:t>
      </w:r>
    </w:p>
    <w:p w14:paraId="73A86C2B" w14:textId="77777777" w:rsidR="0057629B" w:rsidRPr="004642B5" w:rsidRDefault="0057629B" w:rsidP="0057629B">
      <w:pPr>
        <w:ind w:left="-709" w:right="-755"/>
        <w:jc w:val="both"/>
        <w:rPr>
          <w:rFonts w:ascii="TT Commons" w:hAnsi="TT Commons" w:cs="Arial"/>
        </w:rPr>
      </w:pPr>
      <w:r w:rsidRPr="004642B5">
        <w:rPr>
          <w:rFonts w:ascii="TT Commons" w:hAnsi="TT Commons" w:cs="Arial"/>
        </w:rPr>
        <w:t xml:space="preserve">CM will seek permission from parents/guardians of children to televise, record or photograph </w:t>
      </w:r>
      <w:r>
        <w:rPr>
          <w:rFonts w:ascii="TT Commons" w:hAnsi="TT Commons" w:cs="Arial"/>
        </w:rPr>
        <w:t>the tuition, event or performance</w:t>
      </w:r>
      <w:r w:rsidRPr="004642B5">
        <w:rPr>
          <w:rFonts w:ascii="TT Commons" w:hAnsi="TT Commons" w:cs="Arial"/>
        </w:rPr>
        <w:t xml:space="preserve">(s). </w:t>
      </w:r>
    </w:p>
    <w:p w14:paraId="1F4AAA87" w14:textId="77777777" w:rsidR="0057629B" w:rsidRPr="004642B5" w:rsidRDefault="0057629B" w:rsidP="0057629B">
      <w:pPr>
        <w:ind w:left="-709" w:right="-755"/>
        <w:jc w:val="both"/>
        <w:rPr>
          <w:rFonts w:ascii="TT Commons" w:hAnsi="TT Commons" w:cs="Arial"/>
        </w:rPr>
      </w:pPr>
      <w:r w:rsidRPr="004642B5">
        <w:rPr>
          <w:rFonts w:ascii="TT Commons" w:hAnsi="TT Commons" w:cs="Arial"/>
        </w:rPr>
        <w:t xml:space="preserve">If permission is gained, CM may use the recorded media for the following purposes: </w:t>
      </w:r>
    </w:p>
    <w:p w14:paraId="0E7CCF18" w14:textId="77777777" w:rsidR="0057629B" w:rsidRPr="004642B5" w:rsidRDefault="0057629B" w:rsidP="0057629B">
      <w:pPr>
        <w:pStyle w:val="ListParagraph"/>
        <w:numPr>
          <w:ilvl w:val="0"/>
          <w:numId w:val="2"/>
        </w:numPr>
        <w:ind w:left="-709" w:right="-755"/>
        <w:jc w:val="both"/>
        <w:rPr>
          <w:rFonts w:ascii="TT Commons" w:hAnsi="TT Commons" w:cs="Arial"/>
        </w:rPr>
      </w:pPr>
      <w:r w:rsidRPr="004642B5">
        <w:rPr>
          <w:rFonts w:ascii="TT Commons" w:hAnsi="TT Commons" w:cs="Arial"/>
        </w:rPr>
        <w:t>broadcasting any such recording or selling, hiring or otherwise making those sounds and images available in any audio, video or audio-visual form to the public without restriction</w:t>
      </w:r>
    </w:p>
    <w:p w14:paraId="65217B39" w14:textId="77777777" w:rsidR="0057629B" w:rsidRPr="004642B5" w:rsidRDefault="0057629B" w:rsidP="0057629B">
      <w:pPr>
        <w:pStyle w:val="ListParagraph"/>
        <w:numPr>
          <w:ilvl w:val="0"/>
          <w:numId w:val="2"/>
        </w:numPr>
        <w:ind w:left="-709" w:right="-755"/>
        <w:jc w:val="both"/>
        <w:rPr>
          <w:rFonts w:ascii="TT Commons" w:hAnsi="TT Commons" w:cs="Arial"/>
        </w:rPr>
      </w:pPr>
      <w:r w:rsidRPr="004642B5">
        <w:rPr>
          <w:rFonts w:ascii="TT Commons" w:hAnsi="TT Commons" w:cs="Arial"/>
        </w:rPr>
        <w:t xml:space="preserve">making photographs available to the public without restriction </w:t>
      </w:r>
    </w:p>
    <w:p w14:paraId="508119B1" w14:textId="77777777" w:rsidR="0057629B" w:rsidRPr="0087126C" w:rsidRDefault="0057629B" w:rsidP="0057629B">
      <w:pPr>
        <w:pStyle w:val="ListParagraph"/>
        <w:numPr>
          <w:ilvl w:val="0"/>
          <w:numId w:val="2"/>
        </w:numPr>
        <w:ind w:left="-709" w:right="-755"/>
        <w:jc w:val="both"/>
        <w:rPr>
          <w:rFonts w:ascii="TT Commons" w:hAnsi="TT Commons" w:cs="Arial"/>
        </w:rPr>
      </w:pPr>
      <w:r w:rsidRPr="004642B5">
        <w:rPr>
          <w:rFonts w:ascii="TT Commons" w:hAnsi="TT Commons" w:cs="Arial"/>
        </w:rPr>
        <w:t xml:space="preserve">using these sounds and images for publicity of the work of CM, including in collaboration with sponsors and funders anywhere in the world and retaining copies of the recordings and photographs in CM archives for use in future publicity for an unspecified time </w:t>
      </w:r>
    </w:p>
    <w:p w14:paraId="03C368EE" w14:textId="77777777" w:rsidR="0057629B" w:rsidRPr="004642B5" w:rsidRDefault="0057629B" w:rsidP="0057629B">
      <w:pPr>
        <w:ind w:left="-709" w:right="-755"/>
        <w:jc w:val="both"/>
        <w:rPr>
          <w:rFonts w:ascii="TT Commons" w:hAnsi="TT Commons" w:cs="Arial"/>
        </w:rPr>
      </w:pPr>
      <w:r w:rsidRPr="004642B5">
        <w:rPr>
          <w:rFonts w:ascii="TT Commons" w:hAnsi="TT Commons" w:cs="Arial"/>
        </w:rPr>
        <w:t>Permission will be sought via a Recorded Media Consent Form.</w:t>
      </w:r>
    </w:p>
    <w:p w14:paraId="7A9D2CD4" w14:textId="77777777" w:rsidR="0057629B" w:rsidRPr="004642B5" w:rsidRDefault="0057629B" w:rsidP="0057629B">
      <w:pPr>
        <w:ind w:left="-709" w:right="-755"/>
        <w:jc w:val="both"/>
        <w:rPr>
          <w:rFonts w:ascii="TT Commons" w:hAnsi="TT Commons" w:cs="Arial"/>
        </w:rPr>
      </w:pPr>
      <w:r w:rsidRPr="004642B5">
        <w:rPr>
          <w:rFonts w:ascii="TT Commons" w:hAnsi="TT Commons" w:cs="Arial"/>
        </w:rPr>
        <w:t>Calderdale Music will:</w:t>
      </w:r>
    </w:p>
    <w:p w14:paraId="7ACDADF5" w14:textId="77777777" w:rsidR="0057629B" w:rsidRPr="004642B5" w:rsidRDefault="0057629B" w:rsidP="0057629B">
      <w:pPr>
        <w:pStyle w:val="ListParagraph"/>
        <w:numPr>
          <w:ilvl w:val="0"/>
          <w:numId w:val="3"/>
        </w:numPr>
        <w:ind w:left="-709" w:right="-755"/>
        <w:jc w:val="both"/>
        <w:rPr>
          <w:rFonts w:ascii="TT Commons" w:hAnsi="TT Commons" w:cs="Arial"/>
        </w:rPr>
      </w:pPr>
      <w:r w:rsidRPr="004642B5">
        <w:rPr>
          <w:rFonts w:ascii="TT Commons" w:hAnsi="TT Commons" w:cs="Arial"/>
        </w:rPr>
        <w:t>Never supply the full name (first name and family name) of the child or children along with the image/recording</w:t>
      </w:r>
    </w:p>
    <w:p w14:paraId="3F979467" w14:textId="77777777" w:rsidR="0057629B" w:rsidRPr="004642B5" w:rsidRDefault="0057629B" w:rsidP="0057629B">
      <w:pPr>
        <w:pStyle w:val="ListParagraph"/>
        <w:numPr>
          <w:ilvl w:val="0"/>
          <w:numId w:val="3"/>
        </w:numPr>
        <w:ind w:left="-709" w:right="-755"/>
        <w:jc w:val="both"/>
        <w:rPr>
          <w:rFonts w:ascii="TT Commons" w:hAnsi="TT Commons" w:cs="Arial"/>
        </w:rPr>
      </w:pPr>
      <w:r w:rsidRPr="004642B5">
        <w:rPr>
          <w:rFonts w:ascii="TT Commons" w:hAnsi="TT Commons" w:cs="Arial"/>
        </w:rPr>
        <w:t>Only use images of children in suitable dress</w:t>
      </w:r>
    </w:p>
    <w:p w14:paraId="35250BC2" w14:textId="77777777" w:rsidR="0057629B" w:rsidRPr="004642B5" w:rsidRDefault="0057629B" w:rsidP="0057629B">
      <w:pPr>
        <w:pStyle w:val="ListParagraph"/>
        <w:numPr>
          <w:ilvl w:val="0"/>
          <w:numId w:val="3"/>
        </w:numPr>
        <w:ind w:left="-709" w:right="-755"/>
        <w:jc w:val="both"/>
        <w:rPr>
          <w:rFonts w:ascii="TT Commons" w:hAnsi="TT Commons" w:cs="Arial"/>
        </w:rPr>
      </w:pPr>
      <w:r w:rsidRPr="004642B5">
        <w:rPr>
          <w:rFonts w:ascii="TT Commons" w:hAnsi="TT Commons" w:cs="Arial"/>
        </w:rPr>
        <w:t>Only capture images/video on designated CM devices (</w:t>
      </w:r>
      <w:proofErr w:type="gramStart"/>
      <w:r w:rsidRPr="004642B5">
        <w:rPr>
          <w:rFonts w:ascii="TT Commons" w:hAnsi="TT Commons" w:cs="Arial"/>
        </w:rPr>
        <w:t>e.g.</w:t>
      </w:r>
      <w:proofErr w:type="gramEnd"/>
      <w:r w:rsidRPr="004642B5">
        <w:rPr>
          <w:rFonts w:ascii="TT Commons" w:hAnsi="TT Commons" w:cs="Arial"/>
        </w:rPr>
        <w:t xml:space="preserve"> Music Leader iPads), never on personal devices. </w:t>
      </w:r>
    </w:p>
    <w:p w14:paraId="6940F13C" w14:textId="77777777" w:rsidR="0057629B" w:rsidRPr="0087126C" w:rsidRDefault="0057629B" w:rsidP="0057629B">
      <w:pPr>
        <w:pStyle w:val="ListParagraph"/>
        <w:numPr>
          <w:ilvl w:val="0"/>
          <w:numId w:val="3"/>
        </w:numPr>
        <w:ind w:left="-709" w:right="-755"/>
        <w:jc w:val="both"/>
        <w:rPr>
          <w:rFonts w:ascii="TT Commons" w:hAnsi="TT Commons" w:cs="Arial"/>
        </w:rPr>
      </w:pPr>
      <w:r w:rsidRPr="004642B5">
        <w:rPr>
          <w:rFonts w:ascii="TT Commons" w:hAnsi="TT Commons" w:cs="Arial"/>
        </w:rPr>
        <w:t>Inform CM staff/volunteers that they will not take photos or make recordings at events for their own personal use which contain images of children.</w:t>
      </w:r>
    </w:p>
    <w:p w14:paraId="7B7369E1" w14:textId="77777777" w:rsidR="0057629B" w:rsidRPr="004642B5" w:rsidRDefault="0057629B" w:rsidP="0057629B">
      <w:pPr>
        <w:ind w:left="-709" w:right="-755"/>
        <w:jc w:val="both"/>
        <w:rPr>
          <w:rFonts w:ascii="TT Commons" w:hAnsi="TT Commons" w:cs="Arial"/>
        </w:rPr>
      </w:pPr>
      <w:r w:rsidRPr="004642B5">
        <w:rPr>
          <w:rFonts w:ascii="TT Commons" w:hAnsi="TT Commons" w:cs="Arial"/>
        </w:rPr>
        <w:t xml:space="preserve">Official photographers or film crews engaged by CM will be required to sign a contract to ensure the images are not misused and that no one else can gain access to the original copies. Depending on the role required of them by CM they may be required to have a DBS check. CM would never engage a photographer or film crew to work unsupervised away from the event location with children. CM will always inform groups when an official photographer or film crew has been engaged at an event. </w:t>
      </w:r>
    </w:p>
    <w:p w14:paraId="15B1C9D6" w14:textId="77777777" w:rsidR="0057629B" w:rsidRPr="006946DA" w:rsidRDefault="0057629B" w:rsidP="0057629B">
      <w:pPr>
        <w:ind w:left="-709" w:right="-755"/>
        <w:jc w:val="both"/>
        <w:rPr>
          <w:rFonts w:ascii="TT Commons" w:hAnsi="TT Commons" w:cs="Arial"/>
        </w:rPr>
      </w:pPr>
      <w:r w:rsidRPr="004642B5">
        <w:rPr>
          <w:rFonts w:ascii="TT Commons" w:hAnsi="TT Commons" w:cs="Arial"/>
        </w:rPr>
        <w:t xml:space="preserve">Specific examples of previous usage of images and recordings by CM include the CM website, social media sites (YouTube, Facebook, Twitter and Instagram), press coverage – newspaper, radio and television, CM printed literature, Sponsor printed literature and online usage. </w:t>
      </w:r>
    </w:p>
    <w:p w14:paraId="6098DC33" w14:textId="77777777" w:rsidR="0057629B" w:rsidRPr="004642B5" w:rsidRDefault="0057629B" w:rsidP="0057629B">
      <w:pPr>
        <w:ind w:left="-709" w:right="-755"/>
        <w:jc w:val="both"/>
        <w:rPr>
          <w:rFonts w:ascii="TT Commons" w:hAnsi="TT Commons" w:cs="Arial"/>
        </w:rPr>
      </w:pPr>
      <w:r w:rsidRPr="004642B5">
        <w:rPr>
          <w:rFonts w:ascii="TT Commons" w:hAnsi="TT Commons" w:cs="Arial"/>
        </w:rPr>
        <w:t xml:space="preserve">I hereby consent to Calderdale Music (CM), or anyone authorised by Calderdale Music: </w:t>
      </w:r>
    </w:p>
    <w:p w14:paraId="634478FA" w14:textId="77777777" w:rsidR="0057629B" w:rsidRPr="004642B5" w:rsidRDefault="0057629B" w:rsidP="0057629B">
      <w:pPr>
        <w:pStyle w:val="ListParagraph"/>
        <w:numPr>
          <w:ilvl w:val="0"/>
          <w:numId w:val="4"/>
        </w:numPr>
        <w:ind w:left="-709" w:right="-755"/>
        <w:jc w:val="both"/>
        <w:rPr>
          <w:rFonts w:ascii="TT Commons" w:hAnsi="TT Commons" w:cs="Arial"/>
        </w:rPr>
      </w:pPr>
      <w:r w:rsidRPr="004642B5">
        <w:rPr>
          <w:rFonts w:ascii="TT Commons" w:hAnsi="TT Commons" w:cs="Arial"/>
        </w:rPr>
        <w:t xml:space="preserve">televising, recording or photographing the </w:t>
      </w:r>
      <w:r>
        <w:rPr>
          <w:rFonts w:ascii="TT Commons" w:hAnsi="TT Commons" w:cs="Arial"/>
        </w:rPr>
        <w:t xml:space="preserve">tuition, event or </w:t>
      </w:r>
      <w:r w:rsidRPr="004642B5">
        <w:rPr>
          <w:rFonts w:ascii="TT Commons" w:hAnsi="TT Commons" w:cs="Arial"/>
        </w:rPr>
        <w:t>performance</w:t>
      </w:r>
      <w:r>
        <w:rPr>
          <w:rFonts w:ascii="TT Commons" w:hAnsi="TT Commons" w:cs="Arial"/>
        </w:rPr>
        <w:t xml:space="preserve"> including my child</w:t>
      </w:r>
      <w:r w:rsidRPr="004642B5">
        <w:rPr>
          <w:rFonts w:ascii="TT Commons" w:hAnsi="TT Commons" w:cs="Arial"/>
        </w:rPr>
        <w:t>.</w:t>
      </w:r>
    </w:p>
    <w:p w14:paraId="54E1F09A" w14:textId="77777777" w:rsidR="0057629B" w:rsidRPr="004642B5" w:rsidRDefault="0057629B" w:rsidP="0057629B">
      <w:pPr>
        <w:ind w:left="-709" w:right="-755"/>
        <w:jc w:val="both"/>
        <w:rPr>
          <w:rFonts w:ascii="TT Commons" w:hAnsi="TT Commons" w:cs="Arial"/>
        </w:rPr>
      </w:pPr>
      <w:r w:rsidRPr="004642B5">
        <w:rPr>
          <w:rFonts w:ascii="TT Commons" w:hAnsi="TT Commons" w:cs="Arial"/>
        </w:rPr>
        <w:t xml:space="preserve">Having captured these images, I confirm that CM is authorised to make arrangements for: </w:t>
      </w:r>
    </w:p>
    <w:p w14:paraId="7AD81F5B" w14:textId="77777777" w:rsidR="0057629B" w:rsidRPr="004642B5" w:rsidRDefault="0057629B" w:rsidP="0057629B">
      <w:pPr>
        <w:pStyle w:val="ListParagraph"/>
        <w:numPr>
          <w:ilvl w:val="0"/>
          <w:numId w:val="4"/>
        </w:numPr>
        <w:ind w:left="-709" w:right="-755"/>
        <w:jc w:val="both"/>
        <w:rPr>
          <w:rFonts w:ascii="TT Commons" w:hAnsi="TT Commons" w:cs="Arial"/>
        </w:rPr>
      </w:pPr>
      <w:r w:rsidRPr="004642B5">
        <w:rPr>
          <w:rFonts w:ascii="TT Commons" w:hAnsi="TT Commons" w:cs="Arial"/>
        </w:rPr>
        <w:t xml:space="preserve">broadcasting any such recording or selling, hiring or otherwise making those sounds and images available in any audio, video or audio-visual form to the public without restriction; </w:t>
      </w:r>
    </w:p>
    <w:p w14:paraId="5037D6FA" w14:textId="77777777" w:rsidR="0057629B" w:rsidRPr="004642B5" w:rsidRDefault="0057629B" w:rsidP="0057629B">
      <w:pPr>
        <w:pStyle w:val="ListParagraph"/>
        <w:numPr>
          <w:ilvl w:val="0"/>
          <w:numId w:val="4"/>
        </w:numPr>
        <w:ind w:left="-709" w:right="-755"/>
        <w:jc w:val="both"/>
        <w:rPr>
          <w:rFonts w:ascii="TT Commons" w:hAnsi="TT Commons" w:cs="Arial"/>
        </w:rPr>
      </w:pPr>
      <w:r w:rsidRPr="004642B5">
        <w:rPr>
          <w:rFonts w:ascii="TT Commons" w:hAnsi="TT Commons" w:cs="Arial"/>
        </w:rPr>
        <w:t xml:space="preserve">making photographs available to the public without restriction; </w:t>
      </w:r>
    </w:p>
    <w:p w14:paraId="093F0479" w14:textId="77777777" w:rsidR="0057629B" w:rsidRPr="004642B5" w:rsidRDefault="0057629B" w:rsidP="0057629B">
      <w:pPr>
        <w:pStyle w:val="ListParagraph"/>
        <w:numPr>
          <w:ilvl w:val="0"/>
          <w:numId w:val="4"/>
        </w:numPr>
        <w:ind w:left="-709" w:right="-755"/>
        <w:jc w:val="both"/>
        <w:rPr>
          <w:rFonts w:ascii="TT Commons" w:hAnsi="TT Commons" w:cs="Arial"/>
        </w:rPr>
      </w:pPr>
      <w:r w:rsidRPr="004642B5">
        <w:rPr>
          <w:rFonts w:ascii="TT Commons" w:hAnsi="TT Commons" w:cs="Arial"/>
        </w:rPr>
        <w:t xml:space="preserve">using these sounds and images for publicity of the work of CM anywhere in the world and retaining copies of the recordings and photographs in CM archives for use in future publicity for an unspecified time. </w:t>
      </w:r>
    </w:p>
    <w:p w14:paraId="562B68BB" w14:textId="5E0D695C" w:rsidR="0045558A" w:rsidRPr="0057629B" w:rsidRDefault="0057629B" w:rsidP="0057629B">
      <w:pPr>
        <w:ind w:left="-709" w:right="-755"/>
        <w:jc w:val="both"/>
        <w:rPr>
          <w:rFonts w:ascii="TT Commons" w:hAnsi="TT Commons" w:cs="Arial"/>
        </w:rPr>
      </w:pPr>
      <w:r w:rsidRPr="004642B5">
        <w:rPr>
          <w:rFonts w:ascii="TT Commons" w:hAnsi="TT Commons" w:cs="Arial"/>
        </w:rPr>
        <w:t xml:space="preserve">In signing this consent, I declare that I </w:t>
      </w:r>
      <w:r>
        <w:rPr>
          <w:rFonts w:ascii="TT Commons" w:hAnsi="TT Commons" w:cs="Arial"/>
        </w:rPr>
        <w:t xml:space="preserve">give my consent and also </w:t>
      </w:r>
      <w:r w:rsidRPr="004642B5">
        <w:rPr>
          <w:rFonts w:ascii="TT Commons" w:hAnsi="TT Commons" w:cs="Arial"/>
        </w:rPr>
        <w:t xml:space="preserve">have the permission </w:t>
      </w:r>
      <w:r>
        <w:rPr>
          <w:rFonts w:ascii="TT Commons" w:hAnsi="TT Commons" w:cs="Arial"/>
        </w:rPr>
        <w:t xml:space="preserve">of the pupil </w:t>
      </w:r>
      <w:r w:rsidRPr="004642B5">
        <w:rPr>
          <w:rFonts w:ascii="TT Commons" w:hAnsi="TT Commons" w:cs="Arial"/>
        </w:rPr>
        <w:t xml:space="preserve">to sign on their behalf in respect of the terms noted above. </w:t>
      </w:r>
    </w:p>
    <w:sectPr w:rsidR="0045558A" w:rsidRPr="0057629B" w:rsidSect="0057629B">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861D9" w14:textId="77777777" w:rsidR="00E17E7F" w:rsidRDefault="00E17E7F" w:rsidP="0085785B">
      <w:pPr>
        <w:spacing w:after="0" w:line="240" w:lineRule="auto"/>
      </w:pPr>
      <w:r>
        <w:separator/>
      </w:r>
    </w:p>
  </w:endnote>
  <w:endnote w:type="continuationSeparator" w:id="0">
    <w:p w14:paraId="613085AD" w14:textId="77777777" w:rsidR="00E17E7F" w:rsidRDefault="00E17E7F" w:rsidP="00857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oe Display Bold">
    <w:altName w:val="Cambria"/>
    <w:panose1 w:val="020A0800090400000002"/>
    <w:charset w:val="00"/>
    <w:family w:val="roman"/>
    <w:pitch w:val="variable"/>
    <w:sig w:usb0="A000002F" w:usb1="40000072" w:usb2="00000000" w:usb3="00000000" w:csb0="00000093" w:csb1="00000000"/>
  </w:font>
  <w:font w:name="Arial">
    <w:panose1 w:val="020B0604020202020204"/>
    <w:charset w:val="00"/>
    <w:family w:val="swiss"/>
    <w:pitch w:val="variable"/>
    <w:sig w:usb0="E0002EFF" w:usb1="C000785B" w:usb2="00000009" w:usb3="00000000" w:csb0="000001FF" w:csb1="00000000"/>
  </w:font>
  <w:font w:name="TT Commons">
    <w:altName w:val="Calibri"/>
    <w:panose1 w:val="02000506040000020004"/>
    <w:charset w:val="00"/>
    <w:family w:val="modern"/>
    <w:notTrueType/>
    <w:pitch w:val="variable"/>
    <w:sig w:usb0="A000027F" w:usb1="5000A4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EDBB0" w14:textId="77777777" w:rsidR="00E17E7F" w:rsidRDefault="00E17E7F" w:rsidP="0085785B">
      <w:pPr>
        <w:spacing w:after="0" w:line="240" w:lineRule="auto"/>
      </w:pPr>
      <w:r>
        <w:separator/>
      </w:r>
    </w:p>
  </w:footnote>
  <w:footnote w:type="continuationSeparator" w:id="0">
    <w:p w14:paraId="5EAF7347" w14:textId="77777777" w:rsidR="00E17E7F" w:rsidRDefault="00E17E7F" w:rsidP="008578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F513C"/>
    <w:multiLevelType w:val="hybridMultilevel"/>
    <w:tmpl w:val="5E241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5778A8"/>
    <w:multiLevelType w:val="hybridMultilevel"/>
    <w:tmpl w:val="88722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C266A4"/>
    <w:multiLevelType w:val="hybridMultilevel"/>
    <w:tmpl w:val="EE9C585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570A7420"/>
    <w:multiLevelType w:val="hybridMultilevel"/>
    <w:tmpl w:val="71042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29B"/>
    <w:rsid w:val="00002118"/>
    <w:rsid w:val="00025015"/>
    <w:rsid w:val="00035AE6"/>
    <w:rsid w:val="00047D58"/>
    <w:rsid w:val="000F4C56"/>
    <w:rsid w:val="001358EC"/>
    <w:rsid w:val="00176009"/>
    <w:rsid w:val="00193A96"/>
    <w:rsid w:val="001B285E"/>
    <w:rsid w:val="001C6B6D"/>
    <w:rsid w:val="001D2D9B"/>
    <w:rsid w:val="001E2729"/>
    <w:rsid w:val="00214542"/>
    <w:rsid w:val="002302F7"/>
    <w:rsid w:val="00264389"/>
    <w:rsid w:val="00276AE0"/>
    <w:rsid w:val="002A1C97"/>
    <w:rsid w:val="00316C8E"/>
    <w:rsid w:val="00347F2D"/>
    <w:rsid w:val="00360A7B"/>
    <w:rsid w:val="003935E1"/>
    <w:rsid w:val="00397886"/>
    <w:rsid w:val="003A5FE2"/>
    <w:rsid w:val="003B6385"/>
    <w:rsid w:val="003B6B5F"/>
    <w:rsid w:val="003D08C1"/>
    <w:rsid w:val="003D6749"/>
    <w:rsid w:val="003D7B1C"/>
    <w:rsid w:val="003F0460"/>
    <w:rsid w:val="003F40A0"/>
    <w:rsid w:val="0040665F"/>
    <w:rsid w:val="00411652"/>
    <w:rsid w:val="0045558A"/>
    <w:rsid w:val="004B09B1"/>
    <w:rsid w:val="004B0E78"/>
    <w:rsid w:val="004D7609"/>
    <w:rsid w:val="00516878"/>
    <w:rsid w:val="0055071E"/>
    <w:rsid w:val="0057629B"/>
    <w:rsid w:val="00592125"/>
    <w:rsid w:val="00597FEE"/>
    <w:rsid w:val="005D0F81"/>
    <w:rsid w:val="005E4558"/>
    <w:rsid w:val="005F6194"/>
    <w:rsid w:val="005F7FE5"/>
    <w:rsid w:val="006264DC"/>
    <w:rsid w:val="00627ED9"/>
    <w:rsid w:val="00680418"/>
    <w:rsid w:val="00700D46"/>
    <w:rsid w:val="007206DD"/>
    <w:rsid w:val="00723D13"/>
    <w:rsid w:val="007429A0"/>
    <w:rsid w:val="007567D8"/>
    <w:rsid w:val="007700E8"/>
    <w:rsid w:val="00771B18"/>
    <w:rsid w:val="0078770E"/>
    <w:rsid w:val="007C5F6E"/>
    <w:rsid w:val="008014BE"/>
    <w:rsid w:val="00836D95"/>
    <w:rsid w:val="0085785B"/>
    <w:rsid w:val="00862E09"/>
    <w:rsid w:val="008B6FC9"/>
    <w:rsid w:val="008C4591"/>
    <w:rsid w:val="008D788E"/>
    <w:rsid w:val="009062E2"/>
    <w:rsid w:val="00927088"/>
    <w:rsid w:val="009332FD"/>
    <w:rsid w:val="00947CB7"/>
    <w:rsid w:val="0098232C"/>
    <w:rsid w:val="009847FC"/>
    <w:rsid w:val="009A7C08"/>
    <w:rsid w:val="009C427C"/>
    <w:rsid w:val="00A22035"/>
    <w:rsid w:val="00A411F6"/>
    <w:rsid w:val="00A442F3"/>
    <w:rsid w:val="00A4657F"/>
    <w:rsid w:val="00AB5B24"/>
    <w:rsid w:val="00AC3A83"/>
    <w:rsid w:val="00AC3AEA"/>
    <w:rsid w:val="00AE3E13"/>
    <w:rsid w:val="00AE426C"/>
    <w:rsid w:val="00AE454F"/>
    <w:rsid w:val="00AF764C"/>
    <w:rsid w:val="00B20FFC"/>
    <w:rsid w:val="00B86DB5"/>
    <w:rsid w:val="00B901F0"/>
    <w:rsid w:val="00B940C5"/>
    <w:rsid w:val="00B94D92"/>
    <w:rsid w:val="00BA3E01"/>
    <w:rsid w:val="00BB2D90"/>
    <w:rsid w:val="00C1506E"/>
    <w:rsid w:val="00C53B78"/>
    <w:rsid w:val="00C6248A"/>
    <w:rsid w:val="00CC0C33"/>
    <w:rsid w:val="00D2302F"/>
    <w:rsid w:val="00D23602"/>
    <w:rsid w:val="00D50D9D"/>
    <w:rsid w:val="00D62CCD"/>
    <w:rsid w:val="00D73442"/>
    <w:rsid w:val="00DA401D"/>
    <w:rsid w:val="00DB474C"/>
    <w:rsid w:val="00DE3A07"/>
    <w:rsid w:val="00DE79A4"/>
    <w:rsid w:val="00E17E7F"/>
    <w:rsid w:val="00E31AB1"/>
    <w:rsid w:val="00E36A53"/>
    <w:rsid w:val="00E4763E"/>
    <w:rsid w:val="00E77258"/>
    <w:rsid w:val="00E828EA"/>
    <w:rsid w:val="00E84672"/>
    <w:rsid w:val="00EB12D1"/>
    <w:rsid w:val="00EB1B13"/>
    <w:rsid w:val="00EE0F6B"/>
    <w:rsid w:val="00F13661"/>
    <w:rsid w:val="00F138F6"/>
    <w:rsid w:val="00F52A58"/>
    <w:rsid w:val="00F56403"/>
    <w:rsid w:val="00F65601"/>
    <w:rsid w:val="00F90A5A"/>
    <w:rsid w:val="00FD605C"/>
    <w:rsid w:val="00FD76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944E9"/>
  <w15:chartTrackingRefBased/>
  <w15:docId w15:val="{193C568D-6DBB-4305-A897-D22BD8B1E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B6FC9"/>
    <w:rPr>
      <w:color w:val="0563C1"/>
      <w:u w:val="single"/>
    </w:rPr>
  </w:style>
  <w:style w:type="paragraph" w:customStyle="1" w:styleId="Standard">
    <w:name w:val="Standard"/>
    <w:rsid w:val="00276AE0"/>
    <w:pPr>
      <w:widowControl w:val="0"/>
      <w:suppressAutoHyphens/>
      <w:autoSpaceDN w:val="0"/>
      <w:textAlignment w:val="baseline"/>
    </w:pPr>
    <w:rPr>
      <w:rFonts w:ascii="Liberation Serif" w:eastAsia="SimSun" w:hAnsi="Liberation Serif" w:cs="Mangal"/>
      <w:kern w:val="3"/>
      <w:sz w:val="24"/>
      <w:szCs w:val="24"/>
      <w:lang w:eastAsia="zh-CN" w:bidi="hi-IN"/>
    </w:rPr>
  </w:style>
  <w:style w:type="paragraph" w:styleId="BalloonText">
    <w:name w:val="Balloon Text"/>
    <w:basedOn w:val="Normal"/>
    <w:link w:val="BalloonTextChar"/>
    <w:uiPriority w:val="99"/>
    <w:semiHidden/>
    <w:unhideWhenUsed/>
    <w:rsid w:val="00276AE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76AE0"/>
    <w:rPr>
      <w:rFonts w:ascii="Segoe UI" w:hAnsi="Segoe UI" w:cs="Segoe UI"/>
      <w:sz w:val="18"/>
      <w:szCs w:val="18"/>
    </w:rPr>
  </w:style>
  <w:style w:type="character" w:styleId="UnresolvedMention">
    <w:name w:val="Unresolved Mention"/>
    <w:uiPriority w:val="99"/>
    <w:semiHidden/>
    <w:unhideWhenUsed/>
    <w:rsid w:val="001D2D9B"/>
    <w:rPr>
      <w:color w:val="605E5C"/>
      <w:shd w:val="clear" w:color="auto" w:fill="E1DFDD"/>
    </w:rPr>
  </w:style>
  <w:style w:type="table" w:styleId="TableGrid">
    <w:name w:val="Table Grid"/>
    <w:basedOn w:val="TableNormal"/>
    <w:uiPriority w:val="39"/>
    <w:rsid w:val="00AC3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78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785B"/>
  </w:style>
  <w:style w:type="paragraph" w:styleId="Footer">
    <w:name w:val="footer"/>
    <w:basedOn w:val="Normal"/>
    <w:link w:val="FooterChar"/>
    <w:uiPriority w:val="99"/>
    <w:unhideWhenUsed/>
    <w:rsid w:val="008578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785B"/>
  </w:style>
  <w:style w:type="paragraph" w:styleId="ListParagraph">
    <w:name w:val="List Paragraph"/>
    <w:basedOn w:val="Normal"/>
    <w:uiPriority w:val="34"/>
    <w:qFormat/>
    <w:rsid w:val="005762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058632">
      <w:bodyDiv w:val="1"/>
      <w:marLeft w:val="0"/>
      <w:marRight w:val="0"/>
      <w:marTop w:val="0"/>
      <w:marBottom w:val="0"/>
      <w:divBdr>
        <w:top w:val="none" w:sz="0" w:space="0" w:color="auto"/>
        <w:left w:val="none" w:sz="0" w:space="0" w:color="auto"/>
        <w:bottom w:val="none" w:sz="0" w:space="0" w:color="auto"/>
        <w:right w:val="none" w:sz="0" w:space="0" w:color="auto"/>
      </w:divBdr>
    </w:div>
    <w:div w:id="910307887">
      <w:bodyDiv w:val="1"/>
      <w:marLeft w:val="0"/>
      <w:marRight w:val="0"/>
      <w:marTop w:val="0"/>
      <w:marBottom w:val="0"/>
      <w:divBdr>
        <w:top w:val="none" w:sz="0" w:space="0" w:color="auto"/>
        <w:left w:val="none" w:sz="0" w:space="0" w:color="auto"/>
        <w:bottom w:val="none" w:sz="0" w:space="0" w:color="auto"/>
        <w:right w:val="none" w:sz="0" w:space="0" w:color="auto"/>
      </w:divBdr>
    </w:div>
    <w:div w:id="1451438957">
      <w:bodyDiv w:val="1"/>
      <w:marLeft w:val="0"/>
      <w:marRight w:val="0"/>
      <w:marTop w:val="0"/>
      <w:marBottom w:val="0"/>
      <w:divBdr>
        <w:top w:val="none" w:sz="0" w:space="0" w:color="auto"/>
        <w:left w:val="none" w:sz="0" w:space="0" w:color="auto"/>
        <w:bottom w:val="none" w:sz="0" w:space="0" w:color="auto"/>
        <w:right w:val="none" w:sz="0" w:space="0" w:color="auto"/>
      </w:divBdr>
    </w:div>
    <w:div w:id="1703746005">
      <w:bodyDiv w:val="1"/>
      <w:marLeft w:val="0"/>
      <w:marRight w:val="0"/>
      <w:marTop w:val="0"/>
      <w:marBottom w:val="0"/>
      <w:divBdr>
        <w:top w:val="none" w:sz="0" w:space="0" w:color="auto"/>
        <w:left w:val="none" w:sz="0" w:space="0" w:color="auto"/>
        <w:bottom w:val="none" w:sz="0" w:space="0" w:color="auto"/>
        <w:right w:val="none" w:sz="0" w:space="0" w:color="auto"/>
      </w:divBdr>
      <w:divsChild>
        <w:div w:id="171722196">
          <w:marLeft w:val="0"/>
          <w:marRight w:val="0"/>
          <w:marTop w:val="0"/>
          <w:marBottom w:val="0"/>
          <w:divBdr>
            <w:top w:val="none" w:sz="0" w:space="0" w:color="auto"/>
            <w:left w:val="none" w:sz="0" w:space="0" w:color="auto"/>
            <w:bottom w:val="none" w:sz="0" w:space="0" w:color="auto"/>
            <w:right w:val="none" w:sz="0" w:space="0" w:color="auto"/>
          </w:divBdr>
        </w:div>
        <w:div w:id="1793935688">
          <w:marLeft w:val="0"/>
          <w:marRight w:val="0"/>
          <w:marTop w:val="0"/>
          <w:marBottom w:val="0"/>
          <w:divBdr>
            <w:top w:val="none" w:sz="0" w:space="0" w:color="auto"/>
            <w:left w:val="none" w:sz="0" w:space="0" w:color="auto"/>
            <w:bottom w:val="none" w:sz="0" w:space="0" w:color="auto"/>
            <w:right w:val="none" w:sz="0" w:space="0" w:color="auto"/>
          </w:divBdr>
        </w:div>
        <w:div w:id="1824927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mantha.Pearson@calderdalemusic.co.uk" TargetMode="Externa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t.spearson\Calderdale%20Music%20Trust\Calderdale%20Music%20Trust%20-%20Music%20Leaders\Templates\Blank%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c197eb6-6c21-4ce5-88f3-dec748e18985">
      <Terms xmlns="http://schemas.microsoft.com/office/infopath/2007/PartnerControls"/>
    </lcf76f155ced4ddcb4097134ff3c332f>
    <TaxCatchAll xmlns="167a312b-2001-4969-812f-1bc73a970e0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5526C1A6386641B65FDEA6038AF428" ma:contentTypeVersion="15" ma:contentTypeDescription="Create a new document." ma:contentTypeScope="" ma:versionID="47f41d45896fb8b95e5fb22e3025494c">
  <xsd:schema xmlns:xsd="http://www.w3.org/2001/XMLSchema" xmlns:xs="http://www.w3.org/2001/XMLSchema" xmlns:p="http://schemas.microsoft.com/office/2006/metadata/properties" xmlns:ns2="7c197eb6-6c21-4ce5-88f3-dec748e18985" xmlns:ns3="167a312b-2001-4969-812f-1bc73a970e03" targetNamespace="http://schemas.microsoft.com/office/2006/metadata/properties" ma:root="true" ma:fieldsID="252996458dfdeb6fb172fd024c4fa2bb" ns2:_="" ns3:_="">
    <xsd:import namespace="7c197eb6-6c21-4ce5-88f3-dec748e18985"/>
    <xsd:import namespace="167a312b-2001-4969-812f-1bc73a970e0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97eb6-6c21-4ce5-88f3-dec748e18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3fd7d08-321b-4ebd-8854-40ce4c122e3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7a312b-2001-4969-812f-1bc73a970e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72f8ef2-e643-4da0-85ac-77c6164ba664}" ma:internalName="TaxCatchAll" ma:showField="CatchAllData" ma:web="167a312b-2001-4969-812f-1bc73a970e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154302-5D42-4CFA-BCEE-06E8002637A1}">
  <ds:schemaRefs>
    <ds:schemaRef ds:uri="http://schemas.microsoft.com/office/2006/metadata/properties"/>
    <ds:schemaRef ds:uri="http://schemas.microsoft.com/office/infopath/2007/PartnerControls"/>
    <ds:schemaRef ds:uri="7c197eb6-6c21-4ce5-88f3-dec748e18985"/>
    <ds:schemaRef ds:uri="167a312b-2001-4969-812f-1bc73a970e03"/>
  </ds:schemaRefs>
</ds:datastoreItem>
</file>

<file path=customXml/itemProps2.xml><?xml version="1.0" encoding="utf-8"?>
<ds:datastoreItem xmlns:ds="http://schemas.openxmlformats.org/officeDocument/2006/customXml" ds:itemID="{DB2E47AA-56D9-4088-B8A7-586799BC986A}">
  <ds:schemaRefs>
    <ds:schemaRef ds:uri="http://schemas.microsoft.com/sharepoint/v3/contenttype/forms"/>
  </ds:schemaRefs>
</ds:datastoreItem>
</file>

<file path=customXml/itemProps3.xml><?xml version="1.0" encoding="utf-8"?>
<ds:datastoreItem xmlns:ds="http://schemas.openxmlformats.org/officeDocument/2006/customXml" ds:itemID="{451DAA5A-B593-40E1-BE8D-F9803008B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197eb6-6c21-4ce5-88f3-dec748e18985"/>
    <ds:schemaRef ds:uri="167a312b-2001-4969-812f-1bc73a970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Letterhead</Template>
  <TotalTime>3</TotalTime>
  <Pages>3</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Pearson</dc:creator>
  <cp:keywords/>
  <dc:description/>
  <cp:lastModifiedBy>Samantha Pearson</cp:lastModifiedBy>
  <cp:revision>6</cp:revision>
  <cp:lastPrinted>2024-08-09T11:21:00Z</cp:lastPrinted>
  <dcterms:created xsi:type="dcterms:W3CDTF">2024-08-09T11:21:00Z</dcterms:created>
  <dcterms:modified xsi:type="dcterms:W3CDTF">2024-08-09T15:42:00Z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0x010100F15526C1A6386641B65FDEA6038AF428</vt:lpwstr>
  </property>
  <property fmtid="{D5CDD505-2E9C-101B-9397-08002B2CF9AE}" pid="3" name="MediaServiceImageTags">
    <vt:lpwstr/>
  </property>
  <property fmtid="{D5CDD505-2E9C-101B-9397-08002B2CF9AE}" pid="4" name="_ModernAudienceTargetUserField">
    <vt:lpwstr/>
  </property>
  <property fmtid="{D5CDD505-2E9C-101B-9397-08002B2CF9AE}" pid="5" name="lcf76f155ced4ddcb4097134ff3c332f">
    <vt:lpwstr/>
  </property>
  <property fmtid="{D5CDD505-2E9C-101B-9397-08002B2CF9AE}" pid="6" name="TaxCatchAll">
    <vt:lpwstr/>
  </property>
  <property fmtid="{D5CDD505-2E9C-101B-9397-08002B2CF9AE}" pid="7" name="Order">
    <vt:r8>5600</vt:r8>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